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0B2" w:rsidRPr="00EF47C9" w:rsidRDefault="005510B2" w:rsidP="00DE27E8">
      <w:pPr>
        <w:pStyle w:val="ConsPlusNonformat"/>
        <w:widowControl/>
        <w:tabs>
          <w:tab w:val="left" w:pos="4140"/>
        </w:tabs>
        <w:ind w:right="5215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F47C9">
        <w:rPr>
          <w:rFonts w:ascii="Times New Roman" w:hAnsi="Times New Roman" w:cs="Times New Roman"/>
          <w:b/>
          <w:bCs/>
          <w:sz w:val="32"/>
          <w:szCs w:val="32"/>
        </w:rPr>
        <w:t>ПРОЕКТ</w:t>
      </w:r>
    </w:p>
    <w:p w:rsidR="005510B2" w:rsidRPr="002A0BD6" w:rsidRDefault="005510B2" w:rsidP="002A0BD6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 w:cs="Times New Roman"/>
          <w:sz w:val="28"/>
          <w:szCs w:val="28"/>
        </w:rPr>
      </w:pPr>
      <w:r w:rsidRPr="002A0BD6">
        <w:rPr>
          <w:rFonts w:ascii="Times New Roman" w:hAnsi="Times New Roman" w:cs="Times New Roman"/>
          <w:sz w:val="28"/>
          <w:szCs w:val="28"/>
        </w:rPr>
        <w:t xml:space="preserve">УТВЕРЖДЕНО </w:t>
      </w:r>
    </w:p>
    <w:p w:rsidR="005510B2" w:rsidRDefault="005510B2" w:rsidP="00190E16">
      <w:pPr>
        <w:tabs>
          <w:tab w:val="left" w:pos="6899"/>
        </w:tabs>
        <w:spacing w:after="0" w:line="240" w:lineRule="auto"/>
        <w:ind w:left="5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A0BD6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главы Администрации сельского поселения Бедеево-Полянский сельсовет </w:t>
      </w:r>
    </w:p>
    <w:p w:rsidR="005510B2" w:rsidRDefault="005510B2" w:rsidP="00190E16">
      <w:pPr>
        <w:tabs>
          <w:tab w:val="left" w:pos="6899"/>
        </w:tabs>
        <w:spacing w:after="0" w:line="240" w:lineRule="auto"/>
        <w:ind w:left="5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Благовещенский район</w:t>
      </w:r>
    </w:p>
    <w:p w:rsidR="005510B2" w:rsidRPr="002A0BD6" w:rsidRDefault="005510B2" w:rsidP="00190E16">
      <w:pPr>
        <w:tabs>
          <w:tab w:val="left" w:pos="6899"/>
        </w:tabs>
        <w:spacing w:after="0" w:line="240" w:lineRule="auto"/>
        <w:ind w:left="5580"/>
        <w:rPr>
          <w:rFonts w:ascii="Times New Roman" w:hAnsi="Times New Roman" w:cs="Times New Roman"/>
          <w:sz w:val="28"/>
          <w:szCs w:val="28"/>
        </w:rPr>
      </w:pPr>
      <w:r w:rsidRPr="002A0BD6"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</w:p>
    <w:p w:rsidR="005510B2" w:rsidRPr="000926E6" w:rsidRDefault="005510B2" w:rsidP="002A0BD6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8464D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_____________</w:t>
      </w:r>
      <w:r w:rsidRPr="0078464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</w:t>
      </w:r>
      <w:r w:rsidRPr="0078464D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Pr="007846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___</w:t>
      </w: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800E4" w:rsidRDefault="005510B2" w:rsidP="00F53E5F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F800E4">
        <w:rPr>
          <w:rFonts w:ascii="Times New Roman" w:hAnsi="Times New Roman"/>
          <w:sz w:val="40"/>
          <w:szCs w:val="40"/>
        </w:rPr>
        <w:t>Муниципальная программа</w:t>
      </w:r>
    </w:p>
    <w:p w:rsidR="005510B2" w:rsidRPr="00F800E4" w:rsidRDefault="005510B2" w:rsidP="00F53E5F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F800E4">
        <w:rPr>
          <w:rFonts w:ascii="Times New Roman" w:hAnsi="Times New Roman"/>
          <w:sz w:val="40"/>
          <w:szCs w:val="40"/>
        </w:rPr>
        <w:t xml:space="preserve">«Формирование современной городской среды сельского поселения Бедеево-Полянский сельсовет </w:t>
      </w:r>
    </w:p>
    <w:p w:rsidR="005510B2" w:rsidRPr="00F800E4" w:rsidRDefault="005510B2" w:rsidP="00F53E5F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F800E4">
        <w:rPr>
          <w:rFonts w:ascii="Times New Roman" w:hAnsi="Times New Roman"/>
          <w:sz w:val="40"/>
          <w:szCs w:val="40"/>
        </w:rPr>
        <w:t>муниципального района Благовещенский район Республики Башкортостан</w:t>
      </w:r>
    </w:p>
    <w:p w:rsidR="005510B2" w:rsidRPr="00DA4CCE" w:rsidRDefault="005510B2" w:rsidP="00F53E5F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F800E4">
        <w:rPr>
          <w:rFonts w:ascii="Times New Roman" w:hAnsi="Times New Roman"/>
          <w:sz w:val="40"/>
          <w:szCs w:val="40"/>
        </w:rPr>
        <w:t>на 2018-2022 годы»</w:t>
      </w: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F53E5F" w:rsidRDefault="005510B2" w:rsidP="00F53E5F">
      <w:pPr>
        <w:pStyle w:val="10"/>
        <w:rPr>
          <w:rFonts w:ascii="Times New Roman" w:hAnsi="Times New Roman"/>
          <w:sz w:val="28"/>
          <w:szCs w:val="28"/>
        </w:rPr>
      </w:pPr>
    </w:p>
    <w:p w:rsidR="005510B2" w:rsidRPr="000067B3" w:rsidRDefault="005510B2" w:rsidP="001E4C5B">
      <w:pPr>
        <w:pStyle w:val="10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 w:rsidRPr="000067B3">
        <w:rPr>
          <w:rFonts w:ascii="Times New Roman" w:hAnsi="Times New Roman"/>
          <w:sz w:val="28"/>
          <w:szCs w:val="28"/>
        </w:rPr>
        <w:t>ПАСПОРТ</w:t>
      </w:r>
    </w:p>
    <w:p w:rsidR="005510B2" w:rsidRPr="00F53E5F" w:rsidRDefault="005510B2" w:rsidP="001E4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</w:p>
    <w:p w:rsidR="005510B2" w:rsidRPr="00F53E5F" w:rsidRDefault="005510B2" w:rsidP="001E4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«Формирование современной среды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на 2018- 2022</w:t>
      </w:r>
      <w:r w:rsidRPr="00F53E5F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510B2" w:rsidRPr="00F53E5F" w:rsidRDefault="005510B2" w:rsidP="001E4C5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510B2" w:rsidRPr="00F53E5F" w:rsidRDefault="005510B2" w:rsidP="001E4C5B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19" w:type="dxa"/>
        <w:jc w:val="center"/>
        <w:tblLook w:val="00A0"/>
      </w:tblPr>
      <w:tblGrid>
        <w:gridCol w:w="3295"/>
        <w:gridCol w:w="6024"/>
      </w:tblGrid>
      <w:tr w:rsidR="005510B2" w:rsidRPr="00F53E5F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510B2" w:rsidRPr="00F53E5F" w:rsidRDefault="005510B2" w:rsidP="00486C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Бедеево-Полянский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Башкортостан, в лице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главы Администрации сельского поселения муниципального района Благовещенский район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</w:p>
        </w:tc>
      </w:tr>
      <w:tr w:rsidR="005510B2" w:rsidRPr="00F53E5F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Бедеево-Полянский сельсовет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Граждане, их объединения; заинтересованные лица; общественные организации;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одрядные организации.</w:t>
            </w:r>
          </w:p>
        </w:tc>
      </w:tr>
      <w:tr w:rsidR="005510B2" w:rsidRPr="00F53E5F">
        <w:trPr>
          <w:trHeight w:val="828"/>
          <w:jc w:val="center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F53E5F">
        <w:trPr>
          <w:trHeight w:val="276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10B2" w:rsidRPr="0094154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повышение качества и комфорта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современной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среды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Бедеево-Полянский сельсовет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 Благовещенский район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Башкортостан;</w:t>
            </w:r>
          </w:p>
          <w:p w:rsidR="005510B2" w:rsidRPr="0094154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5510B2" w:rsidRPr="0094154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повышение качеств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современной среды;</w:t>
            </w:r>
          </w:p>
          <w:p w:rsidR="005510B2" w:rsidRPr="0094154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совершенствовани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уровня и организация  благоустройства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для повышения комфортности проживания граждан в условиях сложившейся застройки;</w:t>
            </w:r>
          </w:p>
          <w:p w:rsidR="005510B2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улучшение благоустройств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территорий муниципального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Бедеево-Полянский сельсовет  муниципального района Благовещенский район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Республики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ашкортостан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Pr="0094154F" w:rsidRDefault="005510B2" w:rsidP="00EF4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совершенствовани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уровня и организация  благоустройства дворовых территории многоквартирных домов (далее - МКД) для повышения комфортности проживания граждан в условиях сложившейся застройки;</w:t>
            </w:r>
          </w:p>
          <w:p w:rsidR="005510B2" w:rsidRPr="000D7ECD" w:rsidRDefault="005510B2" w:rsidP="000C7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- улучшение благоустройств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дворовых территорий МКД муниц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ипального образования сельского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поселения Бедеево-Полянский сельсовет муниципального района Благовещенский район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Республики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ашкортостан (далее – с.Бедеева Поляна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</w:tc>
      </w:tr>
      <w:tr w:rsidR="005510B2" w:rsidRPr="00F53E5F">
        <w:trPr>
          <w:trHeight w:val="276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территорий общего пользования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Бедеево-Полянский сельсовет  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ремонта и обеспечение комплексного благоустройства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территорий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новых и восстановление существующих мест отдыха 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привлечение населения к участию в благоустройстве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Бедеево-Полянский сельсовет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проведение ремонта и комплексного  обустройства  мест массового отдыха;</w:t>
            </w:r>
          </w:p>
          <w:p w:rsidR="005510B2" w:rsidRDefault="005510B2" w:rsidP="00BB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повышение уровня благоустройства территорий общего 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10B2" w:rsidRPr="00F53E5F" w:rsidRDefault="005510B2" w:rsidP="00EF4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проведение ремонта и обеспечение комплексного благоустройства дворовых территорий МКД;</w:t>
            </w:r>
          </w:p>
          <w:p w:rsidR="005510B2" w:rsidRPr="00F53E5F" w:rsidRDefault="005510B2" w:rsidP="00EF4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организация новых и восстановление существующих мест отдыха на внутридворовых территориях МКД;</w:t>
            </w:r>
          </w:p>
          <w:p w:rsidR="005510B2" w:rsidRPr="00F53E5F" w:rsidRDefault="005510B2" w:rsidP="00BB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F53E5F">
        <w:trPr>
          <w:trHeight w:val="1247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в отношен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ии которых проведены работы по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благоустройству, от общего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личества общественных территорий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приведенных в нормативное состояние;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на которых проведен ремонт асфальтобетонного покрытия, устройство тротуаров и парковочных мест;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на которых созданы комфортные условия для отдыха и досуга жителей, от общего количества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торий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, участвующих в Программе;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территорий 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Бедеево-Полянский сельсовет 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от общего количества территорий общего пользования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повышения уровня информирования о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ях по формированию современной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94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Бедеево-Полянский сельсовет 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доля участия населения в мероприятиях, проводимых в рамках Программы.</w:t>
            </w:r>
          </w:p>
          <w:p w:rsidR="005510B2" w:rsidRPr="00F53E5F" w:rsidRDefault="005510B2" w:rsidP="00EF4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доля дворовых территорий МКД, в отношен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ии которых проведены работы по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благоустройству, от общего количества дворовых территорий МКД;</w:t>
            </w:r>
          </w:p>
          <w:p w:rsidR="005510B2" w:rsidRPr="00F53E5F" w:rsidRDefault="005510B2" w:rsidP="00EF4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количество дворовых территорий МКД, приведенных в нормативное состояние;</w:t>
            </w:r>
          </w:p>
          <w:p w:rsidR="005510B2" w:rsidRPr="00F53E5F" w:rsidRDefault="005510B2" w:rsidP="00EF4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доля дворовых территорий, на которых проведен ремонт асфальтобетонного покрытия, устройство тротуаров и парковочных мест;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МКД, участвующих в Программе;</w:t>
            </w:r>
          </w:p>
        </w:tc>
      </w:tr>
      <w:tr w:rsidR="005510B2" w:rsidRPr="00F53E5F">
        <w:trPr>
          <w:trHeight w:val="276"/>
          <w:jc w:val="center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2018-2022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5510B2" w:rsidRPr="00341ABE">
        <w:trPr>
          <w:trHeight w:val="552"/>
          <w:jc w:val="center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510B2" w:rsidRPr="00F800E4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0E4">
              <w:rPr>
                <w:rFonts w:ascii="Times New Roman" w:hAnsi="Times New Roman" w:cs="Times New Roman"/>
                <w:sz w:val="28"/>
                <w:szCs w:val="28"/>
              </w:rPr>
              <w:t>Прогнозируемый общий объем финансирования составляет ______ тыс. рублей, в том числе:</w:t>
            </w:r>
          </w:p>
          <w:p w:rsidR="005510B2" w:rsidRPr="00F800E4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0E4">
              <w:rPr>
                <w:rFonts w:ascii="Times New Roman" w:hAnsi="Times New Roman" w:cs="Times New Roman"/>
                <w:sz w:val="28"/>
                <w:szCs w:val="28"/>
              </w:rPr>
              <w:t>федеральный бюджет:</w:t>
            </w:r>
          </w:p>
          <w:p w:rsidR="005510B2" w:rsidRPr="00F800E4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0E4">
              <w:rPr>
                <w:rFonts w:ascii="Times New Roman" w:hAnsi="Times New Roman" w:cs="Times New Roman"/>
                <w:sz w:val="28"/>
                <w:szCs w:val="28"/>
              </w:rPr>
              <w:t>_______ тыс. рублей;</w:t>
            </w:r>
          </w:p>
          <w:p w:rsidR="005510B2" w:rsidRPr="00F800E4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0E4">
              <w:rPr>
                <w:rFonts w:ascii="Times New Roman" w:hAnsi="Times New Roman" w:cs="Times New Roman"/>
                <w:sz w:val="28"/>
                <w:szCs w:val="28"/>
              </w:rPr>
              <w:t>бюджет Республики Башкортостан:</w:t>
            </w:r>
          </w:p>
          <w:p w:rsidR="005510B2" w:rsidRPr="00F800E4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0E4">
              <w:rPr>
                <w:rFonts w:ascii="Times New Roman" w:hAnsi="Times New Roman" w:cs="Times New Roman"/>
                <w:sz w:val="28"/>
                <w:szCs w:val="28"/>
              </w:rPr>
              <w:t>_______ тыс. рублей.</w:t>
            </w:r>
          </w:p>
          <w:p w:rsidR="005510B2" w:rsidRPr="00F800E4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0E4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внебюджетные средства: </w:t>
            </w:r>
          </w:p>
          <w:p w:rsidR="005510B2" w:rsidRPr="00F800E4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0E4">
              <w:rPr>
                <w:rFonts w:ascii="Times New Roman" w:hAnsi="Times New Roman" w:cs="Times New Roman"/>
                <w:sz w:val="28"/>
                <w:szCs w:val="28"/>
              </w:rPr>
              <w:t>________тыс. руб.;</w:t>
            </w:r>
          </w:p>
          <w:p w:rsidR="005510B2" w:rsidRPr="00F800E4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0E4">
              <w:rPr>
                <w:rFonts w:ascii="Times New Roman" w:hAnsi="Times New Roman" w:cs="Times New Roman"/>
                <w:sz w:val="28"/>
                <w:szCs w:val="28"/>
              </w:rPr>
              <w:t xml:space="preserve">из них _______ тыс. руб. – на благоустройство общественных территорий (из федерального бюджета – _______ тыс. руб., бюджета Республики Башкортостан – _______ тыс. руб., внебюджетные средства –  _______- тыс. руб.), </w:t>
            </w:r>
          </w:p>
          <w:p w:rsidR="005510B2" w:rsidRDefault="005510B2" w:rsidP="00BE10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0E4">
              <w:rPr>
                <w:rFonts w:ascii="Times New Roman" w:hAnsi="Times New Roman" w:cs="Times New Roman"/>
                <w:sz w:val="28"/>
                <w:szCs w:val="28"/>
              </w:rPr>
              <w:t>них _______ тыс. руб. – на благоустройство территории придворовых территорий (из федерального бюджета – _______ тыс. руб., бюджета Республики Башкортостан – _______ тыс. руб., внебюджетные средства –  _______- тыс. руб.),</w:t>
            </w:r>
            <w:r w:rsidRPr="00E52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10B2" w:rsidRPr="00100D76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F53E5F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827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территорий, в отношении которых будут проведены работы по благоустройству, от общего количества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территорий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составит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 xml:space="preserve">50 </w:t>
            </w:r>
            <w:r w:rsidRPr="00F53E5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%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- 1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проектно – сметной документации подготовлено на выполнение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установки осветительного оборудования;</w:t>
            </w:r>
          </w:p>
          <w:p w:rsidR="005510B2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дорожного покрытия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smartTag w:uri="urn:schemas-microsoft-com:office:smarttags" w:element="metricconverter">
              <w:smartTagPr>
                <w:attr w:name="ProductID" w:val="500 кв. м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500</w:t>
              </w:r>
              <w:r w:rsidRPr="00747AB0">
                <w:rPr>
                  <w:rFonts w:ascii="Times New Roman" w:hAnsi="Times New Roman" w:cs="Times New Roman"/>
                  <w:sz w:val="28"/>
                  <w:szCs w:val="28"/>
                </w:rPr>
                <w:t xml:space="preserve"> кв. м</w:t>
              </w:r>
            </w:smartTag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количество граждан, которые будут обеспечены комфортными условиями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живания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достигнет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1817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обеспечение благоустройства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территорий с.Бедеева-Поляна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объект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знаковых и социально значимых мест;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 улучшение эстетического состояния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с.Бедеева-Поляна 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уровень информирования о мероприятиях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формированию современной среды  с.Бедеева-Поляна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, в ходе реализации Программы достигнет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100%;</w:t>
            </w:r>
          </w:p>
          <w:p w:rsidR="005510B2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доля участия населения в мероприятиях, проводимых в рамках Программы, составит 100%</w:t>
            </w:r>
          </w:p>
          <w:p w:rsidR="005510B2" w:rsidRPr="00402DEA" w:rsidRDefault="005510B2" w:rsidP="00D44D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доля дворовых территорий МКД, в отношении которых будут проведены работы по благоустройству, от общего количества дворовых территорий МКД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составит 100</w:t>
            </w:r>
            <w:r w:rsidRPr="00402DEA">
              <w:rPr>
                <w:rFonts w:ascii="Times New Roman" w:hAnsi="Times New Roman" w:cs="Times New Roman"/>
                <w:sz w:val="28"/>
                <w:szCs w:val="28"/>
              </w:rPr>
              <w:t xml:space="preserve"> %;</w:t>
            </w:r>
          </w:p>
          <w:p w:rsidR="005510B2" w:rsidRPr="00F53E5F" w:rsidRDefault="005510B2" w:rsidP="00D44D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- количество дворовых территорий МКД, приведенных в нор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мативное состояние, составит 6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двор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Pr="00F53E5F" w:rsidRDefault="005510B2" w:rsidP="00D44D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- 6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проектно – сметной документации подготовлено на выполнение ремонта дворовых территорий МКД;</w:t>
            </w:r>
          </w:p>
          <w:p w:rsidR="005510B2" w:rsidRPr="00F53E5F" w:rsidRDefault="005510B2" w:rsidP="00D44D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дорожного покрытия дворовых территорий  МКД, 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_______ кв. м, из них ________</w:t>
            </w:r>
            <w:r w:rsidRPr="00747AB0">
              <w:rPr>
                <w:rFonts w:ascii="Times New Roman" w:hAnsi="Times New Roman" w:cs="Times New Roman"/>
                <w:sz w:val="28"/>
                <w:szCs w:val="28"/>
              </w:rPr>
              <w:t xml:space="preserve"> кв. м будет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отремонтирована;</w:t>
            </w:r>
          </w:p>
          <w:p w:rsidR="005510B2" w:rsidRPr="00F53E5F" w:rsidRDefault="005510B2" w:rsidP="00D44D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общая доля дворовых территорий МКД, на которых созданы комфортные условия для отдыха и досуга жителей, от общего количества дворовых территорий МКД, 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7B5A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F53E5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%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10B2" w:rsidRPr="00F53E5F" w:rsidRDefault="005510B2" w:rsidP="00D44D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граждан, которые будут обеспечены комфортными условиями проживания в МКД, достигнет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7B5A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человек;</w:t>
            </w:r>
          </w:p>
          <w:p w:rsidR="005510B2" w:rsidRPr="00F53E5F" w:rsidRDefault="005510B2" w:rsidP="005877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10B2" w:rsidRPr="00F53E5F" w:rsidRDefault="005510B2" w:rsidP="001E4C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510B2" w:rsidRPr="00B240C2" w:rsidRDefault="005510B2" w:rsidP="001E4C5B">
      <w:pPr>
        <w:pStyle w:val="1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40C2">
        <w:rPr>
          <w:rFonts w:ascii="Times New Roman" w:hAnsi="Times New Roman" w:cs="Times New Roman"/>
          <w:sz w:val="28"/>
          <w:szCs w:val="28"/>
        </w:rPr>
        <w:t>Характеристика текущего состояния сферы благоустройства в муниципальном образовании</w:t>
      </w:r>
    </w:p>
    <w:p w:rsidR="005510B2" w:rsidRPr="00F53E5F" w:rsidRDefault="005510B2" w:rsidP="001E4C5B">
      <w:pPr>
        <w:pStyle w:val="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303444" w:rsidRDefault="005510B2" w:rsidP="00521D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Бедеева - Поляна </w:t>
      </w:r>
      <w:r w:rsidRPr="00303444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административным </w:t>
      </w:r>
      <w:r w:rsidRPr="00303444">
        <w:rPr>
          <w:rFonts w:ascii="Times New Roman" w:hAnsi="Times New Roman" w:cs="Times New Roman"/>
          <w:sz w:val="28"/>
          <w:szCs w:val="28"/>
        </w:rPr>
        <w:t>центром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Бедеево-Полянский сельсовет</w:t>
      </w:r>
      <w:r w:rsidRPr="0030344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Село Бедеева Поляна </w:t>
      </w:r>
      <w:r w:rsidRPr="00303444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303444">
        <w:rPr>
          <w:rFonts w:ascii="Times New Roman" w:hAnsi="Times New Roman" w:cs="Times New Roman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45 км"/>
        </w:smartTagPr>
        <w:r>
          <w:rPr>
            <w:rFonts w:ascii="Times New Roman" w:hAnsi="Times New Roman" w:cs="Times New Roman"/>
            <w:sz w:val="28"/>
            <w:szCs w:val="28"/>
          </w:rPr>
          <w:t xml:space="preserve">45 </w:t>
        </w:r>
        <w:r w:rsidRPr="00303444">
          <w:rPr>
            <w:rFonts w:ascii="Times New Roman" w:hAnsi="Times New Roman" w:cs="Times New Roman"/>
            <w:sz w:val="28"/>
            <w:szCs w:val="28"/>
          </w:rPr>
          <w:t>км</w:t>
        </w:r>
      </w:smartTag>
      <w:r>
        <w:rPr>
          <w:rFonts w:ascii="Times New Roman" w:hAnsi="Times New Roman" w:cs="Times New Roman"/>
          <w:sz w:val="28"/>
          <w:szCs w:val="28"/>
        </w:rPr>
        <w:t xml:space="preserve">  от города Благовещенска. </w:t>
      </w:r>
      <w:r w:rsidRPr="00303444">
        <w:rPr>
          <w:rFonts w:ascii="Times New Roman" w:hAnsi="Times New Roman" w:cs="Times New Roman"/>
          <w:sz w:val="28"/>
          <w:szCs w:val="28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Pr="0030344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24,17 кв.км. Село</w:t>
      </w:r>
      <w:r w:rsidRPr="00303444">
        <w:rPr>
          <w:rFonts w:ascii="Times New Roman" w:hAnsi="Times New Roman" w:cs="Times New Roman"/>
          <w:sz w:val="28"/>
          <w:szCs w:val="28"/>
        </w:rPr>
        <w:t xml:space="preserve"> имеет компактную конфигурацию. </w:t>
      </w: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</w:t>
      </w:r>
      <w:r>
        <w:rPr>
          <w:rFonts w:ascii="Times New Roman" w:hAnsi="Times New Roman" w:cs="Times New Roman"/>
          <w:sz w:val="28"/>
          <w:szCs w:val="28"/>
        </w:rPr>
        <w:t>с. Бедеева Поляна является повышение</w:t>
      </w:r>
      <w:r w:rsidRPr="00F53E5F">
        <w:rPr>
          <w:rFonts w:ascii="Times New Roman" w:hAnsi="Times New Roman" w:cs="Times New Roman"/>
          <w:sz w:val="28"/>
          <w:szCs w:val="28"/>
        </w:rPr>
        <w:t xml:space="preserve"> уровня благоустройства, создание безопасных и комфортных условий для проживания жителей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 w:cs="Times New Roman"/>
          <w:sz w:val="28"/>
          <w:szCs w:val="28"/>
        </w:rPr>
        <w:t>.</w:t>
      </w:r>
    </w:p>
    <w:p w:rsidR="005510B2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Статус современного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во многом определяет уровень внешнего благоустройства и развитая инженерная инфраструктура.</w:t>
      </w:r>
    </w:p>
    <w:p w:rsidR="005510B2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20F8">
        <w:rPr>
          <w:rFonts w:ascii="Times New Roman" w:hAnsi="Times New Roman" w:cs="Times New Roman"/>
          <w:sz w:val="28"/>
          <w:szCs w:val="28"/>
        </w:rPr>
        <w:t xml:space="preserve"> </w:t>
      </w:r>
      <w:r w:rsidRPr="0009066B">
        <w:rPr>
          <w:rFonts w:ascii="Times New Roman" w:hAnsi="Times New Roman" w:cs="Times New Roman"/>
          <w:sz w:val="28"/>
          <w:szCs w:val="28"/>
        </w:rPr>
        <w:t xml:space="preserve">Благоустройство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с. Бедеева Поляна </w:t>
      </w:r>
      <w:r w:rsidRPr="0009066B">
        <w:rPr>
          <w:rFonts w:ascii="Times New Roman" w:hAnsi="Times New Roman" w:cs="Times New Roman"/>
          <w:sz w:val="28"/>
          <w:szCs w:val="28"/>
        </w:rPr>
        <w:t xml:space="preserve">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0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0B2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7DE3">
        <w:rPr>
          <w:rFonts w:ascii="Times New Roman" w:hAnsi="Times New Roman" w:cs="Times New Roman"/>
          <w:sz w:val="28"/>
          <w:szCs w:val="28"/>
        </w:rPr>
        <w:t>Архитектурно – художественной и эстетической ролью являются наиболее це</w:t>
      </w:r>
      <w:r>
        <w:rPr>
          <w:rFonts w:ascii="Times New Roman" w:hAnsi="Times New Roman" w:cs="Times New Roman"/>
          <w:sz w:val="28"/>
          <w:szCs w:val="28"/>
        </w:rPr>
        <w:t xml:space="preserve">нные здания, сооружения. </w:t>
      </w:r>
      <w:r w:rsidRPr="00F9000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с. Бедеева Поляна </w:t>
      </w:r>
      <w:r w:rsidRPr="00F9000C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00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дворовых территорий </w:t>
      </w:r>
      <w:r w:rsidRPr="00F9000C">
        <w:rPr>
          <w:rFonts w:ascii="Times New Roman" w:hAnsi="Times New Roman" w:cs="Times New Roman"/>
          <w:sz w:val="28"/>
          <w:szCs w:val="28"/>
        </w:rPr>
        <w:t xml:space="preserve">общего пользования, площадью </w:t>
      </w:r>
      <w:smartTag w:uri="urn:schemas-microsoft-com:office:smarttags" w:element="metricconverter">
        <w:smartTagPr>
          <w:attr w:name="ProductID" w:val="1220 кв. м"/>
        </w:smartTagPr>
        <w:r>
          <w:rPr>
            <w:rFonts w:ascii="Times New Roman" w:hAnsi="Times New Roman" w:cs="Times New Roman"/>
            <w:sz w:val="28"/>
            <w:szCs w:val="28"/>
          </w:rPr>
          <w:t>1220</w:t>
        </w:r>
        <w:r w:rsidRPr="00F9000C">
          <w:rPr>
            <w:rFonts w:ascii="Times New Roman" w:hAnsi="Times New Roman" w:cs="Times New Roman"/>
            <w:sz w:val="28"/>
            <w:szCs w:val="28"/>
          </w:rPr>
          <w:t xml:space="preserve"> кв. м</w:t>
        </w:r>
      </w:smartTag>
      <w:r>
        <w:rPr>
          <w:rFonts w:ascii="Times New Roman" w:hAnsi="Times New Roman" w:cs="Times New Roman"/>
          <w:sz w:val="28"/>
          <w:szCs w:val="28"/>
        </w:rPr>
        <w:t xml:space="preserve">., которая  </w:t>
      </w:r>
      <w:r w:rsidRPr="005E7DE3">
        <w:rPr>
          <w:rFonts w:ascii="Times New Roman" w:hAnsi="Times New Roman" w:cs="Times New Roman"/>
          <w:sz w:val="28"/>
          <w:szCs w:val="28"/>
        </w:rPr>
        <w:t xml:space="preserve">на сегодняшний  момент нуждаются в ремонте. </w:t>
      </w:r>
      <w:r>
        <w:rPr>
          <w:rFonts w:ascii="Times New Roman" w:hAnsi="Times New Roman" w:cs="Times New Roman"/>
          <w:sz w:val="28"/>
          <w:szCs w:val="28"/>
        </w:rPr>
        <w:t xml:space="preserve">Освещенность общественных территории и дорожно – тропиночная сеть  </w:t>
      </w:r>
      <w:r w:rsidRPr="005E7DE3">
        <w:rPr>
          <w:rFonts w:ascii="Times New Roman" w:hAnsi="Times New Roman" w:cs="Times New Roman"/>
          <w:sz w:val="28"/>
          <w:szCs w:val="28"/>
        </w:rPr>
        <w:t>пришла в негодно</w:t>
      </w:r>
      <w:r>
        <w:rPr>
          <w:rFonts w:ascii="Times New Roman" w:hAnsi="Times New Roman" w:cs="Times New Roman"/>
          <w:sz w:val="28"/>
          <w:szCs w:val="28"/>
        </w:rPr>
        <w:t xml:space="preserve">сть. </w:t>
      </w:r>
    </w:p>
    <w:p w:rsidR="005510B2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444">
        <w:rPr>
          <w:rFonts w:ascii="Times New Roman" w:hAnsi="Times New Roman" w:cs="Times New Roman"/>
          <w:sz w:val="28"/>
          <w:szCs w:val="28"/>
        </w:rPr>
        <w:t>На 1 январ</w:t>
      </w:r>
      <w:r>
        <w:rPr>
          <w:rFonts w:ascii="Times New Roman" w:hAnsi="Times New Roman" w:cs="Times New Roman"/>
          <w:sz w:val="28"/>
          <w:szCs w:val="28"/>
        </w:rPr>
        <w:t xml:space="preserve">я 2017г. расчетная численность </w:t>
      </w:r>
      <w:r w:rsidRPr="00303444">
        <w:rPr>
          <w:rFonts w:ascii="Times New Roman" w:hAnsi="Times New Roman" w:cs="Times New Roman"/>
          <w:sz w:val="28"/>
          <w:szCs w:val="28"/>
        </w:rPr>
        <w:t xml:space="preserve"> населения по предварительной оценке составила </w:t>
      </w:r>
      <w:r>
        <w:rPr>
          <w:rFonts w:ascii="Times New Roman" w:hAnsi="Times New Roman" w:cs="Times New Roman"/>
          <w:sz w:val="28"/>
          <w:szCs w:val="28"/>
        </w:rPr>
        <w:t>1817</w:t>
      </w:r>
      <w:r w:rsidRPr="0030344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3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0B2" w:rsidRPr="00A569B3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69B3">
        <w:rPr>
          <w:rFonts w:ascii="Times New Roman" w:hAnsi="Times New Roman" w:cs="Times New Roman"/>
          <w:sz w:val="28"/>
          <w:szCs w:val="28"/>
        </w:rPr>
        <w:t xml:space="preserve">Количество и площадь благоустроенных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A569B3">
        <w:rPr>
          <w:rFonts w:ascii="Times New Roman" w:hAnsi="Times New Roman" w:cs="Times New Roman"/>
          <w:sz w:val="28"/>
          <w:szCs w:val="28"/>
        </w:rPr>
        <w:t xml:space="preserve"> территорий (оборудованными местами для проведения досуга  и отдыха разными группами населения (</w:t>
      </w:r>
      <w:r>
        <w:rPr>
          <w:rFonts w:ascii="Times New Roman" w:hAnsi="Times New Roman" w:cs="Times New Roman"/>
          <w:sz w:val="28"/>
          <w:szCs w:val="28"/>
        </w:rPr>
        <w:t xml:space="preserve">детские площадки) </w:t>
      </w:r>
      <w:r w:rsidRPr="00A569B3">
        <w:rPr>
          <w:rFonts w:ascii="Times New Roman" w:hAnsi="Times New Roman" w:cs="Times New Roman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sz w:val="28"/>
          <w:szCs w:val="28"/>
        </w:rPr>
        <w:t>50% .</w:t>
      </w:r>
    </w:p>
    <w:p w:rsidR="005510B2" w:rsidRPr="00F53E5F" w:rsidRDefault="005510B2" w:rsidP="005E7DE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Реализация Программы позволит создать на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F53E5F">
        <w:rPr>
          <w:rFonts w:ascii="Times New Roman" w:hAnsi="Times New Roman" w:cs="Times New Roman"/>
          <w:sz w:val="28"/>
          <w:szCs w:val="28"/>
        </w:rPr>
        <w:t xml:space="preserve">территориях условия, благоприятно влияющие на психологическое состояние человека, повысить комфортность </w:t>
      </w:r>
      <w:r>
        <w:rPr>
          <w:rFonts w:ascii="Times New Roman" w:hAnsi="Times New Roman" w:cs="Times New Roman"/>
          <w:sz w:val="28"/>
          <w:szCs w:val="28"/>
        </w:rPr>
        <w:t>жителей села</w:t>
      </w:r>
      <w:r w:rsidRPr="00F53E5F">
        <w:rPr>
          <w:rFonts w:ascii="Times New Roman" w:hAnsi="Times New Roman" w:cs="Times New Roman"/>
          <w:sz w:val="28"/>
          <w:szCs w:val="28"/>
        </w:rPr>
        <w:t xml:space="preserve">, сформировать активную гражданскую позицию населения посредством его участия в благоустройстве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F53E5F">
        <w:rPr>
          <w:rFonts w:ascii="Times New Roman" w:hAnsi="Times New Roman" w:cs="Times New Roman"/>
          <w:sz w:val="28"/>
          <w:szCs w:val="28"/>
        </w:rPr>
        <w:t>территорий, повысить уровень и качество жизни</w:t>
      </w:r>
      <w:r>
        <w:rPr>
          <w:rFonts w:ascii="Times New Roman" w:hAnsi="Times New Roman" w:cs="Times New Roman"/>
          <w:sz w:val="28"/>
          <w:szCs w:val="28"/>
        </w:rPr>
        <w:t xml:space="preserve"> селян</w:t>
      </w:r>
      <w:r w:rsidRPr="00F53E5F">
        <w:rPr>
          <w:rFonts w:ascii="Times New Roman" w:hAnsi="Times New Roman" w:cs="Times New Roman"/>
          <w:sz w:val="28"/>
          <w:szCs w:val="28"/>
        </w:rPr>
        <w:t>.</w:t>
      </w:r>
    </w:p>
    <w:p w:rsidR="005510B2" w:rsidRPr="00A11ADE" w:rsidRDefault="005510B2" w:rsidP="005E7D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11ADE">
        <w:rPr>
          <w:rFonts w:ascii="Times New Roman" w:hAnsi="Times New Roman" w:cs="Times New Roman"/>
          <w:sz w:val="28"/>
          <w:szCs w:val="28"/>
        </w:rPr>
        <w:t>лагоустройст</w:t>
      </w:r>
      <w:r>
        <w:rPr>
          <w:rFonts w:ascii="Times New Roman" w:hAnsi="Times New Roman" w:cs="Times New Roman"/>
          <w:sz w:val="28"/>
          <w:szCs w:val="28"/>
        </w:rPr>
        <w:t xml:space="preserve">во общественных территорий 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5510B2" w:rsidRPr="00A11ADE" w:rsidRDefault="005510B2" w:rsidP="005E7D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5510B2" w:rsidRPr="00A11ADE" w:rsidRDefault="005510B2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1ADE">
        <w:rPr>
          <w:rFonts w:ascii="Times New Roman" w:hAnsi="Times New Roman" w:cs="Times New Roman"/>
          <w:sz w:val="28"/>
          <w:szCs w:val="28"/>
        </w:rPr>
        <w:t xml:space="preserve">риски, связанные с изменением бюджетного законодательства; </w:t>
      </w:r>
    </w:p>
    <w:p w:rsidR="005510B2" w:rsidRPr="00A11ADE" w:rsidRDefault="005510B2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1ADE">
        <w:rPr>
          <w:rFonts w:ascii="Times New Roman" w:hAnsi="Times New Roman" w:cs="Times New Roman"/>
          <w:sz w:val="28"/>
          <w:szCs w:val="28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города. </w:t>
      </w:r>
    </w:p>
    <w:p w:rsidR="005510B2" w:rsidRPr="00A11ADE" w:rsidRDefault="005510B2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В таком случае муниципальная программа подлежит корректировке.</w:t>
      </w:r>
    </w:p>
    <w:p w:rsidR="005510B2" w:rsidRDefault="005510B2" w:rsidP="005E7D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Одним из приоритетов реализации программы является обеспечение надлежащего технического и санитарно-гигиенического состояния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A11ADE">
        <w:rPr>
          <w:rFonts w:ascii="Times New Roman" w:hAnsi="Times New Roman" w:cs="Times New Roman"/>
          <w:sz w:val="28"/>
          <w:szCs w:val="28"/>
        </w:rPr>
        <w:t>территорий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1ADE">
        <w:rPr>
          <w:rFonts w:ascii="Times New Roman" w:hAnsi="Times New Roman" w:cs="Times New Roman"/>
          <w:sz w:val="28"/>
          <w:szCs w:val="28"/>
        </w:rPr>
        <w:t xml:space="preserve"> создание комфортной </w:t>
      </w:r>
      <w:r>
        <w:rPr>
          <w:rFonts w:ascii="Times New Roman" w:hAnsi="Times New Roman" w:cs="Times New Roman"/>
          <w:sz w:val="28"/>
          <w:szCs w:val="28"/>
        </w:rPr>
        <w:t xml:space="preserve">зоны </w:t>
      </w:r>
      <w:r w:rsidRPr="00A11ADE">
        <w:rPr>
          <w:rFonts w:ascii="Times New Roman" w:hAnsi="Times New Roman" w:cs="Times New Roman"/>
          <w:sz w:val="28"/>
          <w:szCs w:val="28"/>
        </w:rPr>
        <w:t>для жизнедеятельности населения.</w:t>
      </w:r>
    </w:p>
    <w:p w:rsidR="005510B2" w:rsidRPr="00F53E5F" w:rsidRDefault="005510B2" w:rsidP="001E4C5B">
      <w:pPr>
        <w:pStyle w:val="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B240C2" w:rsidRDefault="005510B2" w:rsidP="001E4C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0C2">
        <w:rPr>
          <w:rFonts w:ascii="Times New Roman" w:hAnsi="Times New Roman" w:cs="Times New Roman"/>
          <w:sz w:val="28"/>
          <w:szCs w:val="28"/>
        </w:rPr>
        <w:t>2.</w:t>
      </w:r>
      <w:r w:rsidRPr="00B240C2">
        <w:rPr>
          <w:rFonts w:ascii="Times New Roman" w:hAnsi="Times New Roman" w:cs="Times New Roman"/>
          <w:sz w:val="28"/>
          <w:szCs w:val="28"/>
        </w:rPr>
        <w:tab/>
        <w:t>Приоритеты региональной политики в сфере благоустройства, формулировка целей и постановка задач программы</w:t>
      </w: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F53E5F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повышение комфортности условий проживания граждан;</w:t>
      </w: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благоустройство территорий.</w:t>
      </w:r>
    </w:p>
    <w:p w:rsidR="005510B2" w:rsidRPr="004744CF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При разработке мероприятий Программы сформированы и определены основные цели и задачи.</w:t>
      </w:r>
    </w:p>
    <w:p w:rsidR="005510B2" w:rsidRPr="004744CF" w:rsidRDefault="005510B2" w:rsidP="005E7DE3">
      <w:pPr>
        <w:pStyle w:val="fn2r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Целью реализации Программы является формирование </w:t>
      </w:r>
      <w:r>
        <w:rPr>
          <w:rFonts w:ascii="Times New Roman" w:hAnsi="Times New Roman" w:cs="Times New Roman"/>
          <w:sz w:val="28"/>
          <w:szCs w:val="28"/>
        </w:rPr>
        <w:t>современной</w:t>
      </w:r>
      <w:r w:rsidRPr="004744CF">
        <w:rPr>
          <w:rFonts w:ascii="Times New Roman" w:hAnsi="Times New Roman" w:cs="Times New Roman"/>
          <w:sz w:val="28"/>
          <w:szCs w:val="28"/>
        </w:rPr>
        <w:t xml:space="preserve"> среды, благоприятной для жизнедеятельности населения. Для достижения этой цели предлагается выполнить задачи по ремонту и благоустройству дворовых территорий многоквартирных домов, входящих в перечень минимальных и дополнительных видов работ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4744CF">
        <w:rPr>
          <w:rFonts w:ascii="Times New Roman" w:hAnsi="Times New Roman" w:cs="Times New Roman"/>
          <w:sz w:val="28"/>
          <w:szCs w:val="28"/>
        </w:rPr>
        <w:t xml:space="preserve"> общественных территорий в соответствии с </w:t>
      </w:r>
      <w:r>
        <w:rPr>
          <w:rFonts w:ascii="Times New Roman" w:hAnsi="Times New Roman" w:cs="Times New Roman"/>
          <w:sz w:val="28"/>
          <w:szCs w:val="28"/>
        </w:rPr>
        <w:t>Порядком</w:t>
      </w:r>
      <w:r w:rsidRPr="004744CF">
        <w:rPr>
          <w:rFonts w:ascii="Times New Roman" w:hAnsi="Times New Roman" w:cs="Times New Roman"/>
          <w:sz w:val="28"/>
          <w:szCs w:val="28"/>
        </w:rPr>
        <w:t xml:space="preserve"> предоставления и распределения субсидий из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4C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744CF">
        <w:rPr>
          <w:rFonts w:ascii="Times New Roman" w:hAnsi="Times New Roman" w:cs="Times New Roman"/>
          <w:sz w:val="28"/>
          <w:szCs w:val="28"/>
        </w:rPr>
        <w:t>еспублик</w:t>
      </w:r>
      <w:r>
        <w:rPr>
          <w:rFonts w:ascii="Times New Roman" w:hAnsi="Times New Roman" w:cs="Times New Roman"/>
          <w:sz w:val="28"/>
          <w:szCs w:val="28"/>
        </w:rPr>
        <w:t>и Башкортостан</w:t>
      </w:r>
      <w:r w:rsidRPr="004744CF">
        <w:rPr>
          <w:rFonts w:ascii="Times New Roman" w:hAnsi="Times New Roman" w:cs="Times New Roman"/>
          <w:sz w:val="28"/>
          <w:szCs w:val="28"/>
        </w:rPr>
        <w:t>:</w:t>
      </w:r>
    </w:p>
    <w:p w:rsidR="005510B2" w:rsidRPr="0094154F" w:rsidRDefault="005510B2" w:rsidP="005C3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4154F">
        <w:rPr>
          <w:rFonts w:ascii="Times New Roman" w:hAnsi="Times New Roman" w:cs="Times New Roman"/>
          <w:sz w:val="28"/>
          <w:szCs w:val="28"/>
        </w:rPr>
        <w:t>- повышение качества и комфорта</w:t>
      </w:r>
      <w:r>
        <w:rPr>
          <w:rFonts w:ascii="Times New Roman" w:hAnsi="Times New Roman" w:cs="Times New Roman"/>
          <w:sz w:val="28"/>
          <w:szCs w:val="28"/>
        </w:rPr>
        <w:t xml:space="preserve"> современной </w:t>
      </w:r>
      <w:r w:rsidRPr="0094154F">
        <w:rPr>
          <w:rFonts w:ascii="Times New Roman" w:hAnsi="Times New Roman" w:cs="Times New Roman"/>
          <w:sz w:val="28"/>
          <w:szCs w:val="28"/>
        </w:rPr>
        <w:t xml:space="preserve"> среды на территории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941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941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Бедеево-Полянский сельсовет </w:t>
      </w:r>
      <w:r w:rsidRPr="00941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 Благовещенский район</w:t>
      </w:r>
      <w:r w:rsidRPr="0094154F">
        <w:rPr>
          <w:rFonts w:ascii="Times New Roman" w:hAnsi="Times New Roman" w:cs="Times New Roman"/>
          <w:sz w:val="28"/>
          <w:szCs w:val="28"/>
        </w:rPr>
        <w:t xml:space="preserve"> Республики Башкортостан;</w:t>
      </w:r>
    </w:p>
    <w:p w:rsidR="005510B2" w:rsidRPr="0094154F" w:rsidRDefault="005510B2" w:rsidP="005C3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54F">
        <w:rPr>
          <w:rFonts w:ascii="Times New Roman" w:hAnsi="Times New Roman" w:cs="Times New Roman"/>
          <w:sz w:val="28"/>
          <w:szCs w:val="28"/>
        </w:rPr>
        <w:t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</w:r>
    </w:p>
    <w:p w:rsidR="005510B2" w:rsidRDefault="005510B2" w:rsidP="005C3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54F">
        <w:rPr>
          <w:rFonts w:ascii="Times New Roman" w:hAnsi="Times New Roman" w:cs="Times New Roman"/>
          <w:sz w:val="28"/>
          <w:szCs w:val="28"/>
        </w:rPr>
        <w:t>- повышение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154F">
        <w:rPr>
          <w:rFonts w:ascii="Times New Roman" w:hAnsi="Times New Roman" w:cs="Times New Roman"/>
          <w:sz w:val="28"/>
          <w:szCs w:val="28"/>
        </w:rPr>
        <w:t xml:space="preserve"> современной среды;</w:t>
      </w:r>
    </w:p>
    <w:p w:rsidR="005510B2" w:rsidRPr="004744CF" w:rsidRDefault="005510B2" w:rsidP="00DF4367">
      <w:pPr>
        <w:pStyle w:val="fn2r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- 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</w:t>
      </w:r>
      <w:r>
        <w:rPr>
          <w:rFonts w:ascii="Times New Roman" w:hAnsi="Times New Roman" w:cs="Times New Roman"/>
          <w:sz w:val="28"/>
          <w:szCs w:val="28"/>
        </w:rPr>
        <w:t>нной городской среды;</w:t>
      </w:r>
    </w:p>
    <w:p w:rsidR="005510B2" w:rsidRPr="0094154F" w:rsidRDefault="005510B2" w:rsidP="005C3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0B2" w:rsidRPr="0094154F" w:rsidRDefault="005510B2" w:rsidP="005C3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54F">
        <w:rPr>
          <w:rFonts w:ascii="Times New Roman" w:hAnsi="Times New Roman" w:cs="Times New Roman"/>
          <w:sz w:val="28"/>
          <w:szCs w:val="28"/>
        </w:rPr>
        <w:t>- совершенствовани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154F">
        <w:rPr>
          <w:rFonts w:ascii="Times New Roman" w:hAnsi="Times New Roman" w:cs="Times New Roman"/>
          <w:sz w:val="28"/>
          <w:szCs w:val="28"/>
        </w:rPr>
        <w:t xml:space="preserve"> уровня и организация  благоустройства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94154F">
        <w:rPr>
          <w:rFonts w:ascii="Times New Roman" w:hAnsi="Times New Roman" w:cs="Times New Roman"/>
          <w:sz w:val="28"/>
          <w:szCs w:val="28"/>
        </w:rPr>
        <w:t xml:space="preserve"> территории для повышения комфортности проживания граждан в условиях сложившейся застройки;</w:t>
      </w:r>
    </w:p>
    <w:p w:rsidR="005510B2" w:rsidRPr="0094154F" w:rsidRDefault="005510B2" w:rsidP="005C3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154F">
        <w:rPr>
          <w:rFonts w:ascii="Times New Roman" w:hAnsi="Times New Roman" w:cs="Times New Roman"/>
          <w:sz w:val="28"/>
          <w:szCs w:val="28"/>
        </w:rPr>
        <w:t>- улучшение благоустройств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1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94154F">
        <w:rPr>
          <w:rFonts w:ascii="Times New Roman" w:hAnsi="Times New Roman" w:cs="Times New Roman"/>
          <w:sz w:val="28"/>
          <w:szCs w:val="28"/>
        </w:rPr>
        <w:t>территорий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Pr="00941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941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Бедеево-Полянский сельсовет  муниципального района Благовещенский район </w:t>
      </w:r>
      <w:r w:rsidRPr="0094154F">
        <w:rPr>
          <w:rFonts w:ascii="Times New Roman" w:hAnsi="Times New Roman" w:cs="Times New Roman"/>
          <w:sz w:val="28"/>
          <w:szCs w:val="28"/>
        </w:rPr>
        <w:t>Республики Б</w:t>
      </w:r>
      <w:r>
        <w:rPr>
          <w:rFonts w:ascii="Times New Roman" w:hAnsi="Times New Roman" w:cs="Times New Roman"/>
          <w:sz w:val="28"/>
          <w:szCs w:val="28"/>
        </w:rPr>
        <w:t>ашкортостан</w:t>
      </w:r>
      <w:r w:rsidRPr="0094154F">
        <w:rPr>
          <w:rFonts w:ascii="Times New Roman" w:hAnsi="Times New Roman" w:cs="Times New Roman"/>
          <w:sz w:val="28"/>
          <w:szCs w:val="28"/>
        </w:rPr>
        <w:t>;</w:t>
      </w:r>
    </w:p>
    <w:p w:rsidR="005510B2" w:rsidRPr="004744CF" w:rsidRDefault="005510B2" w:rsidP="00DF4367">
      <w:pPr>
        <w:pStyle w:val="fn2r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- освещение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4744CF">
        <w:rPr>
          <w:rFonts w:ascii="Times New Roman" w:hAnsi="Times New Roman" w:cs="Times New Roman"/>
          <w:sz w:val="28"/>
          <w:szCs w:val="28"/>
        </w:rPr>
        <w:t>территорий при наличии технической возможности;</w:t>
      </w:r>
    </w:p>
    <w:p w:rsidR="005510B2" w:rsidRPr="004744CF" w:rsidRDefault="005510B2" w:rsidP="005E7DE3">
      <w:pPr>
        <w:pStyle w:val="fn2r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Все мероприятия планируются с учетом создания условий для жизнедеятельности инвалидов.</w:t>
      </w:r>
    </w:p>
    <w:p w:rsidR="005510B2" w:rsidRDefault="005510B2" w:rsidP="005E7DE3">
      <w:pPr>
        <w:pStyle w:val="fn2r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Основными задачами Программы являются:</w:t>
      </w:r>
    </w:p>
    <w:p w:rsidR="005510B2" w:rsidRPr="00DF4367" w:rsidRDefault="005510B2" w:rsidP="00DF4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367">
        <w:rPr>
          <w:rFonts w:ascii="Times New Roman" w:hAnsi="Times New Roman" w:cs="Times New Roman"/>
          <w:sz w:val="28"/>
          <w:szCs w:val="28"/>
        </w:rPr>
        <w:t>- повышение уровня вовлеченности заинтересованных граждан, организаций в реализацию мероприятий по благоустройству территорий общего пользования сельского  поселения Бедеево-Полянский сельсовет - выполнение ремонта и благоустройства дворовых территорий;</w:t>
      </w:r>
    </w:p>
    <w:p w:rsidR="005510B2" w:rsidRPr="00F53E5F" w:rsidRDefault="005510B2" w:rsidP="00617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- проведение ремонта и обеспечение комплексного благоустройства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территорий </w:t>
      </w:r>
      <w:r w:rsidRPr="00F53E5F">
        <w:rPr>
          <w:rFonts w:ascii="Times New Roman" w:hAnsi="Times New Roman" w:cs="Times New Roman"/>
          <w:sz w:val="28"/>
          <w:szCs w:val="28"/>
        </w:rPr>
        <w:t>;</w:t>
      </w:r>
    </w:p>
    <w:p w:rsidR="005510B2" w:rsidRDefault="005510B2" w:rsidP="00617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- организация новых и восстановление существующих мест отдыха </w:t>
      </w:r>
    </w:p>
    <w:p w:rsidR="005510B2" w:rsidRPr="00F53E5F" w:rsidRDefault="005510B2" w:rsidP="00617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- привлечение населения к участию в благоустройстве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F53E5F">
        <w:rPr>
          <w:rFonts w:ascii="Times New Roman" w:hAnsi="Times New Roman" w:cs="Times New Roman"/>
          <w:sz w:val="28"/>
          <w:szCs w:val="28"/>
        </w:rPr>
        <w:t xml:space="preserve"> территорий</w:t>
      </w:r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Pr="00941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941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Бедеево-Полянский сельсовет </w:t>
      </w:r>
      <w:r w:rsidRPr="00F53E5F">
        <w:rPr>
          <w:rFonts w:ascii="Times New Roman" w:hAnsi="Times New Roman" w:cs="Times New Roman"/>
          <w:sz w:val="28"/>
          <w:szCs w:val="28"/>
        </w:rPr>
        <w:t>;</w:t>
      </w:r>
    </w:p>
    <w:p w:rsidR="005510B2" w:rsidRDefault="005510B2" w:rsidP="0061754C">
      <w:pPr>
        <w:pStyle w:val="fn2r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повышение уровня благоустройства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0B2" w:rsidRDefault="005510B2" w:rsidP="005E7DE3">
      <w:pPr>
        <w:pStyle w:val="fn2r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6175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Сведения о показателях (индикаторах) Программы представлены в приложении № 1 к Программе.</w:t>
      </w:r>
    </w:p>
    <w:p w:rsidR="005510B2" w:rsidRDefault="005510B2" w:rsidP="006175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4744CF" w:rsidRDefault="005510B2" w:rsidP="00667415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Прогноз ожидаемых результатов реализации Программы</w:t>
      </w:r>
    </w:p>
    <w:p w:rsidR="005510B2" w:rsidRPr="00B240C2" w:rsidRDefault="005510B2" w:rsidP="00667415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5510B2" w:rsidRPr="00F53E5F" w:rsidRDefault="005510B2" w:rsidP="0066741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В результате реализации программных мероприятий к каждой дворовой территор</w:t>
      </w:r>
      <w:r>
        <w:rPr>
          <w:rFonts w:ascii="Times New Roman" w:hAnsi="Times New Roman" w:cs="Times New Roman"/>
          <w:sz w:val="28"/>
          <w:szCs w:val="28"/>
        </w:rPr>
        <w:t>ии, включенной в П</w:t>
      </w:r>
      <w:r w:rsidRPr="00F53E5F">
        <w:rPr>
          <w:rFonts w:ascii="Times New Roman" w:hAnsi="Times New Roman" w:cs="Times New Roman"/>
          <w:sz w:val="28"/>
          <w:szCs w:val="28"/>
        </w:rPr>
        <w:t>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:rsidR="005510B2" w:rsidRPr="00F53E5F" w:rsidRDefault="005510B2" w:rsidP="0066741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В результате реализации мероприятий, предусмотренных муниципальной программой, планируется:</w:t>
      </w:r>
    </w:p>
    <w:p w:rsidR="005510B2" w:rsidRPr="00F53E5F" w:rsidRDefault="005510B2" w:rsidP="0066741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повышение уровня благоустройства дворовых территорий;</w:t>
      </w:r>
    </w:p>
    <w:p w:rsidR="005510B2" w:rsidRPr="00F53E5F" w:rsidRDefault="005510B2" w:rsidP="0066741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- повышение уровня благоустройства </w:t>
      </w:r>
      <w:r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F53E5F">
        <w:rPr>
          <w:rFonts w:ascii="Times New Roman" w:hAnsi="Times New Roman" w:cs="Times New Roman"/>
          <w:sz w:val="28"/>
          <w:szCs w:val="28"/>
        </w:rPr>
        <w:t>;</w:t>
      </w:r>
    </w:p>
    <w:p w:rsidR="005510B2" w:rsidRPr="00F53E5F" w:rsidRDefault="005510B2" w:rsidP="0066741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обеспечение комфортности проживания жителей города;</w:t>
      </w:r>
    </w:p>
    <w:p w:rsidR="005510B2" w:rsidRDefault="005510B2" w:rsidP="0066741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5510B2" w:rsidRPr="00F53E5F" w:rsidRDefault="005510B2" w:rsidP="006175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1509C3" w:rsidRDefault="005510B2" w:rsidP="001A03A5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509C3">
        <w:rPr>
          <w:rFonts w:ascii="Times New Roman" w:hAnsi="Times New Roman" w:cs="Times New Roman"/>
          <w:sz w:val="28"/>
          <w:szCs w:val="28"/>
        </w:rPr>
        <w:t>Объем средств, необходимых на реализацию Программы</w:t>
      </w:r>
    </w:p>
    <w:p w:rsidR="005510B2" w:rsidRPr="001509C3" w:rsidRDefault="005510B2" w:rsidP="001A03A5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510B2" w:rsidRPr="00F800E4" w:rsidRDefault="005510B2" w:rsidP="00617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00E4">
        <w:rPr>
          <w:rFonts w:ascii="Times New Roman" w:hAnsi="Times New Roman" w:cs="Times New Roman"/>
          <w:sz w:val="28"/>
          <w:szCs w:val="28"/>
        </w:rPr>
        <w:t>Объем финансовых ресурсов составит в целом  _______ тыс. рублей.</w:t>
      </w:r>
    </w:p>
    <w:p w:rsidR="005510B2" w:rsidRPr="00F800E4" w:rsidRDefault="005510B2" w:rsidP="00617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00E4">
        <w:rPr>
          <w:rFonts w:ascii="Times New Roman" w:hAnsi="Times New Roman" w:cs="Times New Roman"/>
          <w:sz w:val="28"/>
          <w:szCs w:val="28"/>
        </w:rPr>
        <w:t>Финансирование осуществляется за счет средств федерального бюджета _____ тыс. рублей; бюджета Республики Башкортостан _______ тыс. рублей.</w:t>
      </w:r>
    </w:p>
    <w:p w:rsidR="005510B2" w:rsidRPr="00F800E4" w:rsidRDefault="005510B2" w:rsidP="00617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00E4">
        <w:rPr>
          <w:rFonts w:ascii="Times New Roman" w:hAnsi="Times New Roman" w:cs="Times New Roman"/>
          <w:sz w:val="28"/>
          <w:szCs w:val="28"/>
        </w:rPr>
        <w:t>внебюджетных средств _______ тыс. руб.;</w:t>
      </w:r>
    </w:p>
    <w:p w:rsidR="005510B2" w:rsidRDefault="005510B2" w:rsidP="0061754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0E4">
        <w:rPr>
          <w:rFonts w:ascii="Times New Roman" w:hAnsi="Times New Roman" w:cs="Times New Roman"/>
          <w:sz w:val="28"/>
          <w:szCs w:val="28"/>
        </w:rPr>
        <w:t>из них _______ тыс. руб. – на благоустройство общественных территорий (из федерального бюджета – _______ тыс. руб., бюджета Республики Башкортостан – _______ тыс. руб., внебюджетные средства – _____ тыс. руб.),</w:t>
      </w:r>
    </w:p>
    <w:p w:rsidR="005510B2" w:rsidRDefault="005510B2" w:rsidP="006175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9C3">
        <w:rPr>
          <w:rFonts w:ascii="Times New Roman" w:hAnsi="Times New Roman" w:cs="Times New Roman"/>
          <w:sz w:val="28"/>
          <w:szCs w:val="28"/>
        </w:rPr>
        <w:t xml:space="preserve">и определяется соглашением между Администрацией Муниципального района Благовещенский район Республики Башкортостан, Администрацией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1509C3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Бедеево-Полянский сельсовет </w:t>
      </w:r>
      <w:r w:rsidRPr="001509C3">
        <w:rPr>
          <w:rFonts w:ascii="Times New Roman" w:hAnsi="Times New Roman" w:cs="Times New Roman"/>
          <w:sz w:val="28"/>
          <w:szCs w:val="28"/>
        </w:rPr>
        <w:t xml:space="preserve"> муниципального района Благовещенский район Республики Башкортостан и Министерством жилищно-коммунального хозяйства Республики Башкортостан. Информация об объемах финансовых ресурсов, необходимых для реализации Программы, с разбивкой по источникам финансовых ресурсов содержится в приложении № </w:t>
      </w:r>
      <w:r>
        <w:rPr>
          <w:rFonts w:ascii="Times New Roman" w:hAnsi="Times New Roman" w:cs="Times New Roman"/>
          <w:sz w:val="28"/>
          <w:szCs w:val="28"/>
        </w:rPr>
        <w:t>4 к настоящей Программы</w:t>
      </w:r>
    </w:p>
    <w:p w:rsidR="005510B2" w:rsidRDefault="005510B2" w:rsidP="006175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6175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B240C2" w:rsidRDefault="005510B2" w:rsidP="00667415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40C2">
        <w:rPr>
          <w:rFonts w:ascii="Times New Roman" w:hAnsi="Times New Roman" w:cs="Times New Roman"/>
          <w:sz w:val="28"/>
          <w:szCs w:val="28"/>
        </w:rPr>
        <w:t>Перечень мероприятий Программы</w:t>
      </w:r>
    </w:p>
    <w:p w:rsidR="005510B2" w:rsidRDefault="005510B2" w:rsidP="0066741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6674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3A5765">
        <w:rPr>
          <w:rFonts w:ascii="Times New Roman" w:hAnsi="Times New Roman" w:cs="Times New Roman"/>
          <w:sz w:val="28"/>
          <w:szCs w:val="28"/>
        </w:rPr>
        <w:t xml:space="preserve">Основу Программы составляет ремонт и благоустройство дворовых территорий многоквартирных домов и </w:t>
      </w:r>
      <w:r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3A5765">
        <w:rPr>
          <w:rFonts w:ascii="Times New Roman" w:hAnsi="Times New Roman" w:cs="Times New Roman"/>
          <w:sz w:val="28"/>
          <w:szCs w:val="28"/>
        </w:rPr>
        <w:t>.</w:t>
      </w:r>
    </w:p>
    <w:p w:rsidR="005510B2" w:rsidRPr="00EB0BAD" w:rsidRDefault="005510B2" w:rsidP="006674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0BAD">
        <w:rPr>
          <w:rFonts w:ascii="Times New Roman" w:hAnsi="Times New Roman" w:cs="Times New Roman"/>
          <w:sz w:val="28"/>
          <w:szCs w:val="28"/>
        </w:rPr>
        <w:t xml:space="preserve">  Мероприятия по благоустройству дворовых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0BAD">
        <w:rPr>
          <w:rFonts w:ascii="Times New Roman" w:hAnsi="Times New Roman" w:cs="Times New Roman"/>
          <w:sz w:val="28"/>
          <w:szCs w:val="28"/>
        </w:rPr>
        <w:t xml:space="preserve">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510B2" w:rsidRPr="00F53E5F" w:rsidRDefault="005510B2" w:rsidP="0066741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B240C2" w:rsidRDefault="005510B2" w:rsidP="00667415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40C2">
        <w:rPr>
          <w:rFonts w:ascii="Times New Roman" w:hAnsi="Times New Roman" w:cs="Times New Roman"/>
          <w:sz w:val="28"/>
          <w:szCs w:val="28"/>
        </w:rPr>
        <w:t>Срок реали</w:t>
      </w:r>
      <w:r>
        <w:rPr>
          <w:rFonts w:ascii="Times New Roman" w:hAnsi="Times New Roman" w:cs="Times New Roman"/>
          <w:sz w:val="28"/>
          <w:szCs w:val="28"/>
        </w:rPr>
        <w:t>зации настоящей  Программы  2018-2022</w:t>
      </w:r>
      <w:r w:rsidRPr="00B240C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510B2" w:rsidRPr="00F53E5F" w:rsidRDefault="005510B2" w:rsidP="00667415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5510B2" w:rsidRDefault="005510B2" w:rsidP="0066741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Реализация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предусмотрена на 2018-2022</w:t>
      </w:r>
      <w:r w:rsidRPr="00F53E5F">
        <w:rPr>
          <w:rFonts w:ascii="Times New Roman" w:hAnsi="Times New Roman" w:cs="Times New Roman"/>
          <w:sz w:val="28"/>
          <w:szCs w:val="28"/>
        </w:rPr>
        <w:t xml:space="preserve"> год без выделения этапов.</w:t>
      </w:r>
    </w:p>
    <w:p w:rsidR="005510B2" w:rsidRDefault="005510B2" w:rsidP="0066741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B240C2" w:rsidRDefault="005510B2" w:rsidP="0066741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240C2">
        <w:rPr>
          <w:rFonts w:ascii="Times New Roman" w:hAnsi="Times New Roman" w:cs="Times New Roman"/>
          <w:sz w:val="28"/>
          <w:szCs w:val="28"/>
        </w:rPr>
        <w:t xml:space="preserve">Объем видов работ по </w:t>
      </w:r>
      <w:r w:rsidRPr="00B240C2">
        <w:rPr>
          <w:rFonts w:ascii="Times New Roman" w:hAnsi="Times New Roman" w:cs="Times New Roman"/>
          <w:sz w:val="28"/>
          <w:szCs w:val="28"/>
          <w:lang w:eastAsia="ru-RU"/>
        </w:rPr>
        <w:t>благоустройству дворовых территорий МКД</w:t>
      </w:r>
    </w:p>
    <w:p w:rsidR="005510B2" w:rsidRDefault="005510B2" w:rsidP="0066741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10B2" w:rsidRDefault="005510B2" w:rsidP="006674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</w:t>
      </w:r>
      <w:r>
        <w:rPr>
          <w:rFonts w:ascii="Times New Roman" w:hAnsi="Times New Roman" w:cs="Times New Roman"/>
          <w:sz w:val="28"/>
          <w:szCs w:val="28"/>
        </w:rPr>
        <w:t>ости разработана настоящая П</w:t>
      </w:r>
      <w:r w:rsidRPr="00A11ADE">
        <w:rPr>
          <w:rFonts w:ascii="Times New Roman" w:hAnsi="Times New Roman" w:cs="Times New Roman"/>
          <w:sz w:val="28"/>
          <w:szCs w:val="28"/>
        </w:rPr>
        <w:t>рограмма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11ADE">
        <w:rPr>
          <w:rFonts w:ascii="Times New Roman" w:hAnsi="Times New Roman" w:cs="Times New Roman"/>
          <w:sz w:val="28"/>
          <w:szCs w:val="28"/>
        </w:rPr>
        <w:t>которой предусматривается целенаправленная работа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МКД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исходя из: </w:t>
      </w:r>
    </w:p>
    <w:p w:rsidR="005510B2" w:rsidRDefault="005510B2" w:rsidP="00667415">
      <w:pPr>
        <w:pStyle w:val="ConsPlusNormal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1A8B">
        <w:rPr>
          <w:rFonts w:ascii="Times New Roman" w:hAnsi="Times New Roman" w:cs="Times New Roman"/>
          <w:sz w:val="28"/>
          <w:szCs w:val="28"/>
        </w:rPr>
        <w:t>минимального</w:t>
      </w:r>
      <w:r>
        <w:rPr>
          <w:rFonts w:ascii="Times New Roman" w:hAnsi="Times New Roman" w:cs="Times New Roman"/>
          <w:sz w:val="28"/>
          <w:szCs w:val="28"/>
        </w:rPr>
        <w:t xml:space="preserve"> перечня работ</w:t>
      </w:r>
      <w:r w:rsidRPr="00A11ADE">
        <w:rPr>
          <w:rFonts w:ascii="Times New Roman" w:hAnsi="Times New Roman" w:cs="Times New Roman"/>
          <w:sz w:val="28"/>
          <w:szCs w:val="28"/>
        </w:rPr>
        <w:t>:</w:t>
      </w:r>
    </w:p>
    <w:p w:rsidR="005510B2" w:rsidRDefault="005510B2" w:rsidP="0066741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5510B2" w:rsidRDefault="005510B2" w:rsidP="0066741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 дворовых территорий;</w:t>
      </w:r>
    </w:p>
    <w:p w:rsidR="005510B2" w:rsidRDefault="005510B2" w:rsidP="0066741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мусора.</w:t>
      </w:r>
    </w:p>
    <w:p w:rsidR="005510B2" w:rsidRPr="007A3F5B" w:rsidRDefault="005510B2" w:rsidP="0066741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(к</w:t>
      </w:r>
      <w:r w:rsidRPr="007A3F5B">
        <w:rPr>
          <w:rFonts w:ascii="Times New Roman" w:hAnsi="Times New Roman" w:cs="Times New Roman"/>
          <w:sz w:val="28"/>
          <w:szCs w:val="28"/>
        </w:rPr>
        <w:t xml:space="preserve"> минимальному перечню работ прилагаются визуализированные образцы элементов благоустройства, предлагаемые к размещению на дворовой территории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73EB4">
        <w:rPr>
          <w:rFonts w:ascii="Times New Roman" w:hAnsi="Times New Roman" w:cs="Times New Roman"/>
          <w:sz w:val="28"/>
          <w:szCs w:val="28"/>
        </w:rPr>
        <w:t>;</w:t>
      </w:r>
    </w:p>
    <w:p w:rsidR="005510B2" w:rsidRDefault="005510B2" w:rsidP="00667415">
      <w:pPr>
        <w:pStyle w:val="ConsPlusNormal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41A8B">
        <w:rPr>
          <w:rFonts w:ascii="Times New Roman" w:hAnsi="Times New Roman" w:cs="Times New Roman"/>
          <w:sz w:val="28"/>
          <w:szCs w:val="28"/>
        </w:rPr>
        <w:t xml:space="preserve">ополнительного </w:t>
      </w:r>
      <w:r>
        <w:rPr>
          <w:rFonts w:ascii="Times New Roman" w:hAnsi="Times New Roman" w:cs="Times New Roman"/>
          <w:sz w:val="28"/>
          <w:szCs w:val="28"/>
        </w:rPr>
        <w:t>перечня работ:</w:t>
      </w:r>
    </w:p>
    <w:p w:rsidR="005510B2" w:rsidRDefault="005510B2" w:rsidP="0066741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автомобильных парковок;</w:t>
      </w:r>
      <w:r w:rsidRPr="00855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0B2" w:rsidRDefault="005510B2" w:rsidP="0066741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5510B2" w:rsidRDefault="005510B2" w:rsidP="0066741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спортивных площадок,</w:t>
      </w:r>
    </w:p>
    <w:p w:rsidR="005510B2" w:rsidRDefault="005510B2" w:rsidP="0066741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устройство и обустройство тротуаров и пешеходных дорожек </w:t>
      </w:r>
    </w:p>
    <w:p w:rsidR="005510B2" w:rsidRDefault="005510B2" w:rsidP="00667415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Перед началом работ по благоустройству двора разрабатывается эскизный проект мероприятий, а при необходимости - рабочий проект. </w:t>
      </w:r>
    </w:p>
    <w:p w:rsidR="005510B2" w:rsidRPr="004744CF" w:rsidRDefault="005510B2" w:rsidP="00667415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BB595D" w:rsidRDefault="005510B2" w:rsidP="0066741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595D">
        <w:rPr>
          <w:rFonts w:ascii="Times New Roman" w:hAnsi="Times New Roman" w:cs="Times New Roman"/>
          <w:sz w:val="28"/>
          <w:szCs w:val="28"/>
        </w:rPr>
        <w:t xml:space="preserve">Объем видов работ по </w:t>
      </w:r>
      <w:r w:rsidRPr="00BB595D">
        <w:rPr>
          <w:rFonts w:ascii="Times New Roman" w:hAnsi="Times New Roman" w:cs="Times New Roman"/>
          <w:sz w:val="28"/>
          <w:szCs w:val="28"/>
          <w:lang w:eastAsia="ru-RU"/>
        </w:rPr>
        <w:t xml:space="preserve">благоустройству общественных территорий </w:t>
      </w:r>
    </w:p>
    <w:p w:rsidR="005510B2" w:rsidRDefault="005510B2" w:rsidP="00A148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Для поддержания </w:t>
      </w:r>
      <w:r>
        <w:rPr>
          <w:rFonts w:ascii="Times New Roman" w:hAnsi="Times New Roman" w:cs="Times New Roman"/>
          <w:sz w:val="28"/>
          <w:szCs w:val="28"/>
        </w:rPr>
        <w:t>общественных</w:t>
      </w:r>
      <w:r w:rsidRPr="00A11ADE">
        <w:rPr>
          <w:rFonts w:ascii="Times New Roman" w:hAnsi="Times New Roman" w:cs="Times New Roman"/>
          <w:sz w:val="28"/>
          <w:szCs w:val="28"/>
        </w:rPr>
        <w:t xml:space="preserve">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</w:t>
      </w:r>
      <w:r>
        <w:rPr>
          <w:rFonts w:ascii="Times New Roman" w:hAnsi="Times New Roman" w:cs="Times New Roman"/>
          <w:sz w:val="28"/>
          <w:szCs w:val="28"/>
        </w:rPr>
        <w:t>ости разработана настоящая П</w:t>
      </w:r>
      <w:r w:rsidRPr="00A11ADE">
        <w:rPr>
          <w:rFonts w:ascii="Times New Roman" w:hAnsi="Times New Roman" w:cs="Times New Roman"/>
          <w:sz w:val="28"/>
          <w:szCs w:val="28"/>
        </w:rPr>
        <w:t>рограмма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11ADE">
        <w:rPr>
          <w:rFonts w:ascii="Times New Roman" w:hAnsi="Times New Roman" w:cs="Times New Roman"/>
          <w:sz w:val="28"/>
          <w:szCs w:val="28"/>
        </w:rPr>
        <w:t>которой предусматривается целенаправленная работа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общественных  территорий 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исходя из: </w:t>
      </w:r>
    </w:p>
    <w:p w:rsidR="005510B2" w:rsidRPr="006C2AD9" w:rsidRDefault="005510B2" w:rsidP="006C2AD9">
      <w:pPr>
        <w:pStyle w:val="ConsPlusNormal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1A8B">
        <w:rPr>
          <w:rFonts w:ascii="Times New Roman" w:hAnsi="Times New Roman" w:cs="Times New Roman"/>
          <w:sz w:val="28"/>
          <w:szCs w:val="28"/>
        </w:rPr>
        <w:t>минимального</w:t>
      </w:r>
      <w:r>
        <w:rPr>
          <w:rFonts w:ascii="Times New Roman" w:hAnsi="Times New Roman" w:cs="Times New Roman"/>
          <w:sz w:val="28"/>
          <w:szCs w:val="28"/>
        </w:rPr>
        <w:t xml:space="preserve"> перечня работ</w:t>
      </w:r>
      <w:r w:rsidRPr="00A11ADE">
        <w:rPr>
          <w:rFonts w:ascii="Times New Roman" w:hAnsi="Times New Roman" w:cs="Times New Roman"/>
          <w:sz w:val="28"/>
          <w:szCs w:val="28"/>
        </w:rPr>
        <w:t>:</w:t>
      </w:r>
    </w:p>
    <w:p w:rsidR="005510B2" w:rsidRDefault="005510B2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 общественных территорий;</w:t>
      </w:r>
    </w:p>
    <w:p w:rsidR="005510B2" w:rsidRDefault="005510B2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мусора.</w:t>
      </w:r>
    </w:p>
    <w:p w:rsidR="005510B2" w:rsidRPr="00667415" w:rsidRDefault="005510B2" w:rsidP="0066741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15">
        <w:rPr>
          <w:rFonts w:ascii="Times New Roman" w:hAnsi="Times New Roman" w:cs="Times New Roman"/>
          <w:sz w:val="28"/>
          <w:szCs w:val="28"/>
        </w:rPr>
        <w:t>(к минимальному перечню работ прилагаются визуализированные образцы элементов благоустройства, предлагаемые к размещению на дворовой территории);</w:t>
      </w:r>
    </w:p>
    <w:p w:rsidR="005510B2" w:rsidRDefault="005510B2" w:rsidP="00CA13C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Твердое покрытие </w:t>
      </w:r>
      <w:r w:rsidRPr="00194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общественной территории, обустройство  </w:t>
      </w:r>
      <w:r w:rsidRPr="00194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пешеходных дорожек .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0B2" w:rsidRDefault="005510B2" w:rsidP="001E4C5B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>Перед началом работ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территорий  </w:t>
      </w:r>
      <w:r w:rsidRPr="004744CF">
        <w:rPr>
          <w:rFonts w:ascii="Times New Roman" w:hAnsi="Times New Roman" w:cs="Times New Roman"/>
          <w:sz w:val="28"/>
          <w:szCs w:val="28"/>
        </w:rPr>
        <w:t xml:space="preserve"> разрабатывается эскизный проект мероприятий, а при необходимости - рабочий проект. </w:t>
      </w:r>
    </w:p>
    <w:p w:rsidR="005510B2" w:rsidRPr="004744CF" w:rsidRDefault="005510B2" w:rsidP="001E4C5B">
      <w:pPr>
        <w:pStyle w:val="fn2r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B240C2" w:rsidRDefault="005510B2" w:rsidP="00667415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B240C2">
        <w:rPr>
          <w:rFonts w:ascii="Times New Roman" w:hAnsi="Times New Roman" w:cs="Times New Roman"/>
          <w:sz w:val="28"/>
          <w:szCs w:val="28"/>
        </w:rPr>
        <w:t>Механизм реализации Программы</w:t>
      </w:r>
    </w:p>
    <w:p w:rsidR="005510B2" w:rsidRPr="00B240C2" w:rsidRDefault="005510B2" w:rsidP="001E4C5B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5510B2" w:rsidRPr="00F53E5F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в соответствии с нормативными правовыми актами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 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5510B2" w:rsidRPr="00F53E5F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Разработчиком и исполнителем </w:t>
      </w:r>
      <w:r>
        <w:rPr>
          <w:rFonts w:ascii="Times New Roman" w:hAnsi="Times New Roman" w:cs="Times New Roman"/>
          <w:sz w:val="28"/>
          <w:szCs w:val="28"/>
        </w:rPr>
        <w:t>Программы является Администрация 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5510B2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 осуществляет:</w:t>
      </w:r>
    </w:p>
    <w:p w:rsidR="005510B2" w:rsidRPr="00F53E5F" w:rsidRDefault="005510B2" w:rsidP="000847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5510B2" w:rsidRDefault="005510B2" w:rsidP="000847C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проводит отбор представленных заявок с целью формирования адресного пе</w:t>
      </w:r>
      <w:r>
        <w:rPr>
          <w:rFonts w:ascii="Times New Roman" w:hAnsi="Times New Roman" w:cs="Times New Roman"/>
          <w:sz w:val="28"/>
          <w:szCs w:val="28"/>
        </w:rPr>
        <w:t>речня дворовых территорий МКД.</w:t>
      </w:r>
    </w:p>
    <w:p w:rsidR="005510B2" w:rsidRPr="00F53E5F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53E5F">
        <w:rPr>
          <w:rFonts w:ascii="Times New Roman" w:hAnsi="Times New Roman" w:cs="Times New Roman"/>
          <w:sz w:val="28"/>
          <w:szCs w:val="28"/>
        </w:rPr>
        <w:t xml:space="preserve">прием заявок на участие в отборе </w:t>
      </w:r>
      <w:r>
        <w:rPr>
          <w:rFonts w:ascii="Times New Roman" w:hAnsi="Times New Roman" w:cs="Times New Roman"/>
          <w:sz w:val="28"/>
          <w:szCs w:val="28"/>
        </w:rPr>
        <w:t>общественных территорий</w:t>
      </w:r>
    </w:p>
    <w:p w:rsidR="005510B2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проводит отбор представленных заявок с целью формирования адресного пе</w:t>
      </w:r>
      <w:r>
        <w:rPr>
          <w:rFonts w:ascii="Times New Roman" w:hAnsi="Times New Roman" w:cs="Times New Roman"/>
          <w:sz w:val="28"/>
          <w:szCs w:val="28"/>
        </w:rPr>
        <w:t>речня общественных территорий.</w:t>
      </w:r>
    </w:p>
    <w:p w:rsidR="005510B2" w:rsidRPr="00F53E5F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Исполнитель мероприятий Программы несет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5510B2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color w:val="000000"/>
          <w:sz w:val="28"/>
          <w:szCs w:val="28"/>
        </w:rPr>
        <w:t>Исполнитель организует выполнение программных мероприятий путем заключения соответствующих муниципальных контрактов с подрядными организациями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53E5F">
        <w:rPr>
          <w:rFonts w:ascii="Times New Roman" w:hAnsi="Times New Roman" w:cs="Times New Roman"/>
          <w:color w:val="000000"/>
          <w:sz w:val="28"/>
          <w:szCs w:val="28"/>
        </w:rPr>
        <w:t xml:space="preserve"> и осуществля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53E5F">
        <w:rPr>
          <w:rFonts w:ascii="Times New Roman" w:hAnsi="Times New Roman" w:cs="Times New Roman"/>
          <w:color w:val="000000"/>
          <w:sz w:val="28"/>
          <w:szCs w:val="28"/>
        </w:rPr>
        <w:t>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План реализации</w:t>
      </w:r>
      <w:r w:rsidRPr="00F53E5F">
        <w:rPr>
          <w:rFonts w:ascii="Times New Roman" w:hAnsi="Times New Roman" w:cs="Times New Roman"/>
          <w:sz w:val="28"/>
          <w:szCs w:val="28"/>
        </w:rPr>
        <w:t xml:space="preserve"> Программы представлен в приложении </w:t>
      </w:r>
      <w:r w:rsidRPr="006C6E45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53E5F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5510B2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возникновения экономии, при проведении аукционных торгов сэкономленные денежные средства направляются на дополнительные виды работ или на резервный перечень многоквартирных домов.</w:t>
      </w:r>
    </w:p>
    <w:p w:rsidR="005510B2" w:rsidRDefault="005510B2" w:rsidP="005E7D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6E45">
        <w:rPr>
          <w:rFonts w:ascii="Times New Roman" w:hAnsi="Times New Roman" w:cs="Times New Roman"/>
          <w:sz w:val="28"/>
          <w:szCs w:val="28"/>
        </w:rPr>
        <w:t xml:space="preserve">Единичные расценки нормативной стоимости работ представлены в приложениях 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C6E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4744CF" w:rsidRDefault="005510B2" w:rsidP="006C2AD9">
      <w:pPr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 Порядок включения предложений заинтересованных лиц о включении </w:t>
      </w:r>
      <w:r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Pr="004744CF">
        <w:rPr>
          <w:rFonts w:ascii="Times New Roman" w:hAnsi="Times New Roman" w:cs="Times New Roman"/>
          <w:sz w:val="28"/>
          <w:szCs w:val="28"/>
        </w:rPr>
        <w:t>территории в Программу</w:t>
      </w:r>
    </w:p>
    <w:p w:rsidR="005510B2" w:rsidRPr="004744CF" w:rsidRDefault="005510B2" w:rsidP="001E4C5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510B2" w:rsidRPr="004744CF" w:rsidRDefault="005510B2" w:rsidP="00536EA3">
      <w:pPr>
        <w:pStyle w:val="formattexttopleveltext"/>
        <w:shd w:val="clear" w:color="auto" w:fill="FFFFFF"/>
        <w:spacing w:before="0" w:beforeAutospacing="0" w:after="0" w:afterAutospacing="0" w:line="315" w:lineRule="atLeast"/>
        <w:ind w:firstLine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Включение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территорий </w:t>
      </w:r>
      <w:r w:rsidRPr="004744CF">
        <w:rPr>
          <w:rFonts w:ascii="Times New Roman" w:hAnsi="Times New Roman" w:cs="Times New Roman"/>
          <w:sz w:val="28"/>
          <w:szCs w:val="28"/>
        </w:rPr>
        <w:t xml:space="preserve">в Программу осуществляется по результатам оценки заявок заинтересованных лиц исходя из даты предоставления таких предложений при условии соответствия их установленным требованиям в порядке, утвержденным постановлением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4744CF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Бедеево-Полянский сельсовет </w:t>
      </w:r>
      <w:r w:rsidRPr="004744CF">
        <w:rPr>
          <w:rFonts w:ascii="Times New Roman" w:hAnsi="Times New Roman" w:cs="Times New Roman"/>
          <w:sz w:val="28"/>
          <w:szCs w:val="28"/>
        </w:rPr>
        <w:t xml:space="preserve"> муниципального района Благовещенский район Республики Башкортостан</w:t>
      </w:r>
      <w:r w:rsidRPr="00AF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F800E4">
        <w:rPr>
          <w:rFonts w:ascii="Times New Roman" w:hAnsi="Times New Roman" w:cs="Times New Roman"/>
          <w:sz w:val="28"/>
          <w:szCs w:val="28"/>
        </w:rPr>
        <w:t>17.08.2017 №39 (приложение № 5).</w:t>
      </w:r>
    </w:p>
    <w:p w:rsidR="005510B2" w:rsidRPr="004744CF" w:rsidRDefault="005510B2" w:rsidP="00437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0B2" w:rsidRPr="004744CF" w:rsidRDefault="005510B2" w:rsidP="006C2AD9">
      <w:pPr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 Порядок разработки, обсуждения с заинтересованными лицами и утверждения дизайн-проекта благоустройства дворовой территории</w:t>
      </w:r>
    </w:p>
    <w:p w:rsidR="005510B2" w:rsidRPr="004744CF" w:rsidRDefault="005510B2" w:rsidP="001E4C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536E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44CF">
        <w:rPr>
          <w:rFonts w:ascii="Times New Roman" w:hAnsi="Times New Roman" w:cs="Times New Roman"/>
          <w:sz w:val="28"/>
          <w:szCs w:val="28"/>
        </w:rPr>
        <w:t xml:space="preserve">Разработка, обсуждение с заинтересованными лицами и утверждение дизайн-проектов благоустройства </w:t>
      </w:r>
      <w:r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Pr="004744CF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4CF">
        <w:rPr>
          <w:rFonts w:ascii="Times New Roman" w:hAnsi="Times New Roman" w:cs="Times New Roman"/>
          <w:sz w:val="28"/>
          <w:szCs w:val="28"/>
        </w:rPr>
        <w:t>включенной в Программу, осуществляется в соответствии с Порядком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44CF">
        <w:rPr>
          <w:rFonts w:ascii="Times New Roman" w:hAnsi="Times New Roman" w:cs="Times New Roman"/>
          <w:sz w:val="28"/>
          <w:szCs w:val="28"/>
        </w:rPr>
        <w:t xml:space="preserve"> </w:t>
      </w:r>
      <w:r w:rsidRPr="00355775">
        <w:rPr>
          <w:rFonts w:ascii="Times New Roman" w:hAnsi="Times New Roman" w:cs="Times New Roman"/>
          <w:sz w:val="28"/>
          <w:szCs w:val="28"/>
        </w:rPr>
        <w:t>утве</w:t>
      </w:r>
      <w:r>
        <w:rPr>
          <w:rFonts w:ascii="Times New Roman" w:hAnsi="Times New Roman" w:cs="Times New Roman"/>
          <w:sz w:val="28"/>
          <w:szCs w:val="28"/>
        </w:rPr>
        <w:t>ржденным</w:t>
      </w:r>
      <w:r w:rsidRPr="00355775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Бедеево-Полянский</w:t>
      </w:r>
      <w:r w:rsidRPr="006C2A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сельсовет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355775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F800E4">
        <w:rPr>
          <w:rFonts w:ascii="Times New Roman" w:hAnsi="Times New Roman" w:cs="Times New Roman"/>
          <w:sz w:val="28"/>
          <w:szCs w:val="28"/>
        </w:rPr>
        <w:t>17.08.2017 № 39.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0B2" w:rsidRPr="00355775" w:rsidRDefault="005510B2" w:rsidP="001E4C5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6C2AD9">
      <w:pPr>
        <w:pStyle w:val="1"/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078F9">
        <w:rPr>
          <w:rFonts w:ascii="Times New Roman" w:hAnsi="Times New Roman" w:cs="Times New Roman"/>
          <w:sz w:val="28"/>
          <w:szCs w:val="28"/>
        </w:rPr>
        <w:t xml:space="preserve"> Ожидаемый социально-экономический эффект и критерии оценки выполнения Программы</w:t>
      </w:r>
    </w:p>
    <w:p w:rsidR="005510B2" w:rsidRPr="001078F9" w:rsidRDefault="005510B2" w:rsidP="00C938DB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510B2" w:rsidRPr="00F53E5F" w:rsidRDefault="005510B2" w:rsidP="00536EA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53E5F">
        <w:rPr>
          <w:rFonts w:ascii="Times New Roman" w:hAnsi="Times New Roman" w:cs="Times New Roman"/>
          <w:sz w:val="28"/>
          <w:szCs w:val="28"/>
        </w:rPr>
        <w:t xml:space="preserve">рогнозируемые конечные результаты реализации Программы предусматривают повышение уровня благоустройства </w:t>
      </w:r>
      <w:r>
        <w:rPr>
          <w:rFonts w:ascii="Times New Roman" w:hAnsi="Times New Roman" w:cs="Times New Roman"/>
          <w:sz w:val="28"/>
          <w:szCs w:val="28"/>
        </w:rPr>
        <w:t>сельского поселения Бедеево-Полянский сельсовет</w:t>
      </w:r>
      <w:r w:rsidRPr="00F53E5F">
        <w:rPr>
          <w:rFonts w:ascii="Times New Roman" w:hAnsi="Times New Roman" w:cs="Times New Roman"/>
          <w:sz w:val="28"/>
          <w:szCs w:val="28"/>
        </w:rPr>
        <w:t>, улучшение санитарного содержания территорий.</w:t>
      </w:r>
    </w:p>
    <w:p w:rsidR="005510B2" w:rsidRPr="00F53E5F" w:rsidRDefault="005510B2" w:rsidP="00536EA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ожидается создание </w:t>
      </w:r>
      <w:r>
        <w:rPr>
          <w:rFonts w:ascii="Times New Roman" w:hAnsi="Times New Roman" w:cs="Times New Roman"/>
          <w:sz w:val="28"/>
          <w:szCs w:val="28"/>
        </w:rPr>
        <w:t>комфортных условий</w:t>
      </w:r>
      <w:r w:rsidRPr="00F53E5F">
        <w:rPr>
          <w:rFonts w:ascii="Times New Roman" w:hAnsi="Times New Roman" w:cs="Times New Roman"/>
          <w:sz w:val="28"/>
          <w:szCs w:val="28"/>
        </w:rPr>
        <w:t xml:space="preserve"> для работы и отдыха населения на территории муниципального образования. </w:t>
      </w:r>
    </w:p>
    <w:p w:rsidR="005510B2" w:rsidRPr="00F53E5F" w:rsidRDefault="005510B2" w:rsidP="00536EA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53E5F">
        <w:rPr>
          <w:rFonts w:ascii="Times New Roman" w:hAnsi="Times New Roman" w:cs="Times New Roman"/>
          <w:sz w:val="28"/>
          <w:szCs w:val="28"/>
        </w:rPr>
        <w:t>еятельность предприятий, обеспечивающих благоустройство населенных пунктов и предприятий, имеющих на балансе инженерные сети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53E5F">
        <w:rPr>
          <w:rFonts w:ascii="Times New Roman" w:hAnsi="Times New Roman" w:cs="Times New Roman"/>
          <w:sz w:val="28"/>
          <w:szCs w:val="28"/>
        </w:rPr>
        <w:t xml:space="preserve">удет скоординирована, что позволит исключить случаи </w:t>
      </w:r>
      <w:r>
        <w:rPr>
          <w:rFonts w:ascii="Times New Roman" w:hAnsi="Times New Roman" w:cs="Times New Roman"/>
          <w:sz w:val="28"/>
          <w:szCs w:val="28"/>
        </w:rPr>
        <w:t>проведения земляных работ на вновь отремонтированных объектах.</w:t>
      </w:r>
    </w:p>
    <w:p w:rsidR="005510B2" w:rsidRPr="00F53E5F" w:rsidRDefault="005510B2" w:rsidP="00536EA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Эффективность программы оценивается по следующим показателям:</w:t>
      </w: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процент привлечения населения  муниципального образования  к работам по благоустройству;</w:t>
      </w: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процент привлечения организаций, заинтересованных лиц </w:t>
      </w:r>
      <w:r w:rsidRPr="00F53E5F">
        <w:rPr>
          <w:rFonts w:ascii="Times New Roman" w:hAnsi="Times New Roman" w:cs="Times New Roman"/>
          <w:sz w:val="28"/>
          <w:szCs w:val="28"/>
        </w:rPr>
        <w:t>к работам по благоустройству;</w:t>
      </w: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5510B2" w:rsidRPr="00F53E5F" w:rsidRDefault="005510B2" w:rsidP="00B416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уровень благоустроенности муниципального образования;</w:t>
      </w:r>
    </w:p>
    <w:p w:rsidR="005510B2" w:rsidRPr="00F53E5F" w:rsidRDefault="005510B2" w:rsidP="00536EA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В результате реализации  Программы ожидается:</w:t>
      </w:r>
    </w:p>
    <w:p w:rsidR="005510B2" w:rsidRPr="00F53E5F" w:rsidRDefault="005510B2" w:rsidP="001E4C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улучшение экологической обстановки и создание среды, ком</w:t>
      </w:r>
      <w:r>
        <w:rPr>
          <w:rFonts w:ascii="Times New Roman" w:hAnsi="Times New Roman" w:cs="Times New Roman"/>
          <w:sz w:val="28"/>
          <w:szCs w:val="28"/>
        </w:rPr>
        <w:t>фортной для проживания жителей с. Бедеева Поляна</w:t>
      </w:r>
      <w:r w:rsidRPr="00F53E5F">
        <w:rPr>
          <w:rFonts w:ascii="Times New Roman" w:hAnsi="Times New Roman" w:cs="Times New Roman"/>
          <w:sz w:val="28"/>
          <w:szCs w:val="28"/>
        </w:rPr>
        <w:t>;</w:t>
      </w: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- совершенствование эстетического состояния  территории муниципального образования</w:t>
      </w: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4C14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0B2" w:rsidRPr="00F53E5F" w:rsidRDefault="005510B2" w:rsidP="00947805">
      <w:pPr>
        <w:spacing w:after="0" w:line="240" w:lineRule="auto"/>
        <w:ind w:left="5387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5510B2" w:rsidRPr="00F53E5F" w:rsidRDefault="005510B2" w:rsidP="00947805">
      <w:pPr>
        <w:spacing w:after="0" w:line="240" w:lineRule="auto"/>
        <w:ind w:left="5387" w:right="-2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5510B2" w:rsidRDefault="005510B2" w:rsidP="00947805">
      <w:pPr>
        <w:spacing w:after="0" w:line="240" w:lineRule="auto"/>
        <w:ind w:left="5387" w:right="-2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41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Республики Башкортостан </w:t>
      </w:r>
    </w:p>
    <w:p w:rsidR="005510B2" w:rsidRPr="00F53E5F" w:rsidRDefault="005510B2" w:rsidP="00947805">
      <w:pPr>
        <w:spacing w:after="0" w:line="240" w:lineRule="auto"/>
        <w:ind w:left="5387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2018 - 2022 годы»</w:t>
      </w:r>
    </w:p>
    <w:p w:rsidR="005510B2" w:rsidRPr="00F53E5F" w:rsidRDefault="005510B2" w:rsidP="00F53E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510B2" w:rsidRPr="00A71AEB" w:rsidRDefault="005510B2" w:rsidP="00F53E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AEB">
        <w:rPr>
          <w:rFonts w:ascii="Times New Roman" w:hAnsi="Times New Roman" w:cs="Times New Roman"/>
          <w:sz w:val="28"/>
          <w:szCs w:val="28"/>
        </w:rPr>
        <w:t>С В Е Д Е Н И Я</w:t>
      </w:r>
    </w:p>
    <w:p w:rsidR="005510B2" w:rsidRDefault="005510B2" w:rsidP="00F53E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AEB">
        <w:rPr>
          <w:rFonts w:ascii="Times New Roman" w:hAnsi="Times New Roman" w:cs="Times New Roman"/>
          <w:sz w:val="28"/>
          <w:szCs w:val="28"/>
        </w:rPr>
        <w:t xml:space="preserve">о показателях (индикаторах) муниципальной программы </w:t>
      </w:r>
    </w:p>
    <w:p w:rsidR="005510B2" w:rsidRPr="00A71AEB" w:rsidRDefault="005510B2" w:rsidP="00F53E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AEB">
        <w:rPr>
          <w:rFonts w:ascii="Times New Roman" w:hAnsi="Times New Roman" w:cs="Times New Roman"/>
          <w:sz w:val="28"/>
          <w:szCs w:val="28"/>
        </w:rPr>
        <w:t xml:space="preserve">«Формирование современной 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41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Бедеево-Полянский сельсовет 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A71AEB">
        <w:rPr>
          <w:rFonts w:ascii="Times New Roman" w:hAnsi="Times New Roman" w:cs="Times New Roman"/>
          <w:sz w:val="28"/>
          <w:szCs w:val="28"/>
        </w:rPr>
        <w:t>Республики Башкортостан»</w:t>
      </w:r>
      <w:r>
        <w:rPr>
          <w:rFonts w:ascii="Times New Roman" w:hAnsi="Times New Roman" w:cs="Times New Roman"/>
          <w:sz w:val="28"/>
          <w:szCs w:val="28"/>
        </w:rPr>
        <w:t xml:space="preserve"> на 2018-2022</w:t>
      </w:r>
      <w:r w:rsidRPr="00A71AE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71AEB">
        <w:rPr>
          <w:rFonts w:ascii="Times New Roman" w:hAnsi="Times New Roman" w:cs="Times New Roman"/>
          <w:sz w:val="28"/>
          <w:szCs w:val="28"/>
        </w:rPr>
        <w:t>»</w:t>
      </w:r>
    </w:p>
    <w:p w:rsidR="005510B2" w:rsidRPr="00F53E5F" w:rsidRDefault="005510B2" w:rsidP="00F53E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6"/>
        <w:gridCol w:w="5183"/>
        <w:gridCol w:w="2105"/>
        <w:gridCol w:w="1666"/>
      </w:tblGrid>
      <w:tr w:rsidR="005510B2" w:rsidRPr="00F53E5F">
        <w:trPr>
          <w:jc w:val="center"/>
        </w:trPr>
        <w:tc>
          <w:tcPr>
            <w:tcW w:w="616" w:type="dxa"/>
            <w:vMerge w:val="restart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Значения показателей</w:t>
            </w:r>
          </w:p>
        </w:tc>
      </w:tr>
      <w:tr w:rsidR="005510B2" w:rsidRPr="00F53E5F">
        <w:trPr>
          <w:jc w:val="center"/>
        </w:trPr>
        <w:tc>
          <w:tcPr>
            <w:tcW w:w="0" w:type="auto"/>
            <w:vMerge/>
            <w:vAlign w:val="center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2017 год </w:t>
            </w:r>
          </w:p>
        </w:tc>
      </w:tr>
      <w:tr w:rsidR="005510B2" w:rsidRPr="00F53E5F">
        <w:trPr>
          <w:jc w:val="center"/>
        </w:trPr>
        <w:tc>
          <w:tcPr>
            <w:tcW w:w="616" w:type="dxa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83" w:type="dxa"/>
          </w:tcPr>
          <w:p w:rsidR="005510B2" w:rsidRPr="00F53E5F" w:rsidRDefault="005510B2" w:rsidP="00101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105" w:type="dxa"/>
            <w:vAlign w:val="center"/>
          </w:tcPr>
          <w:p w:rsidR="005510B2" w:rsidRPr="00F53E5F" w:rsidRDefault="005510B2" w:rsidP="00F53E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0" w:type="auto"/>
            <w:vAlign w:val="center"/>
          </w:tcPr>
          <w:p w:rsidR="005510B2" w:rsidRPr="00573C43" w:rsidRDefault="005510B2" w:rsidP="0081080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510B2" w:rsidRPr="00F53E5F">
        <w:trPr>
          <w:trHeight w:val="649"/>
          <w:jc w:val="center"/>
        </w:trPr>
        <w:tc>
          <w:tcPr>
            <w:tcW w:w="616" w:type="dxa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83" w:type="dxa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Площадь благоустроенных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105" w:type="dxa"/>
            <w:vAlign w:val="center"/>
          </w:tcPr>
          <w:p w:rsidR="005510B2" w:rsidRPr="00F53E5F" w:rsidRDefault="005510B2" w:rsidP="00F53E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66" w:type="dxa"/>
            <w:vAlign w:val="center"/>
          </w:tcPr>
          <w:p w:rsidR="005510B2" w:rsidRPr="00573C43" w:rsidRDefault="005510B2" w:rsidP="0081080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510B2" w:rsidRPr="00F53E5F">
        <w:trPr>
          <w:trHeight w:val="688"/>
          <w:jc w:val="center"/>
        </w:trPr>
        <w:tc>
          <w:tcPr>
            <w:tcW w:w="616" w:type="dxa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83" w:type="dxa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Доля площади благоустроенных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105" w:type="dxa"/>
            <w:vAlign w:val="center"/>
          </w:tcPr>
          <w:p w:rsidR="005510B2" w:rsidRPr="00F53E5F" w:rsidRDefault="005510B2" w:rsidP="00F53E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66" w:type="dxa"/>
            <w:vAlign w:val="center"/>
          </w:tcPr>
          <w:p w:rsidR="005510B2" w:rsidRPr="00573C43" w:rsidRDefault="005510B2" w:rsidP="0081080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510B2" w:rsidRPr="00F53E5F">
        <w:trPr>
          <w:trHeight w:val="1198"/>
          <w:jc w:val="center"/>
        </w:trPr>
        <w:tc>
          <w:tcPr>
            <w:tcW w:w="616" w:type="dxa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83" w:type="dxa"/>
          </w:tcPr>
          <w:p w:rsidR="005510B2" w:rsidRPr="00F53E5F" w:rsidRDefault="005510B2" w:rsidP="00B416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5510B2" w:rsidRPr="00F53E5F" w:rsidRDefault="005510B2" w:rsidP="00F53E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66" w:type="dxa"/>
            <w:vAlign w:val="center"/>
          </w:tcPr>
          <w:p w:rsidR="005510B2" w:rsidRPr="00573C43" w:rsidRDefault="005510B2" w:rsidP="0081080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5510B2" w:rsidRPr="00573C43" w:rsidRDefault="005510B2" w:rsidP="0081080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510B2" w:rsidRPr="00F53E5F">
        <w:trPr>
          <w:trHeight w:val="1198"/>
          <w:jc w:val="center"/>
        </w:trPr>
        <w:tc>
          <w:tcPr>
            <w:tcW w:w="616" w:type="dxa"/>
          </w:tcPr>
          <w:p w:rsidR="005510B2" w:rsidRPr="00F53E5F" w:rsidRDefault="005510B2" w:rsidP="00F53E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183" w:type="dxa"/>
          </w:tcPr>
          <w:p w:rsidR="005510B2" w:rsidRPr="00F53E5F" w:rsidRDefault="005510B2" w:rsidP="00B416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Доля финансового участия в выполнении дополнительного перечня работ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  заинтересованных лиц</w:t>
            </w:r>
          </w:p>
        </w:tc>
        <w:tc>
          <w:tcPr>
            <w:tcW w:w="2105" w:type="dxa"/>
            <w:vAlign w:val="center"/>
          </w:tcPr>
          <w:p w:rsidR="005510B2" w:rsidRPr="00F53E5F" w:rsidRDefault="005510B2" w:rsidP="00F53E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66" w:type="dxa"/>
            <w:vAlign w:val="center"/>
          </w:tcPr>
          <w:p w:rsidR="005510B2" w:rsidRPr="00573C43" w:rsidRDefault="005510B2" w:rsidP="004C1BF9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5510B2" w:rsidRDefault="005510B2" w:rsidP="00F53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510B2" w:rsidSect="00587733">
          <w:footerReference w:type="default" r:id="rId7"/>
          <w:footerReference w:type="first" r:id="rId8"/>
          <w:pgSz w:w="11906" w:h="16838"/>
          <w:pgMar w:top="1135" w:right="707" w:bottom="1135" w:left="1701" w:header="709" w:footer="709" w:gutter="0"/>
          <w:pgNumType w:start="1"/>
          <w:cols w:space="708"/>
          <w:titlePg/>
          <w:docGrid w:linePitch="360"/>
        </w:sectPr>
      </w:pPr>
    </w:p>
    <w:p w:rsidR="005510B2" w:rsidRPr="00975BED" w:rsidRDefault="005510B2" w:rsidP="00CB4324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Pr="00975BED">
        <w:rPr>
          <w:rFonts w:ascii="Times New Roman" w:hAnsi="Times New Roman" w:cs="Times New Roman"/>
          <w:sz w:val="28"/>
          <w:szCs w:val="28"/>
        </w:rPr>
        <w:t>2</w:t>
      </w:r>
    </w:p>
    <w:p w:rsidR="005510B2" w:rsidRPr="00F53E5F" w:rsidRDefault="005510B2" w:rsidP="00CB4324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41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Благовещенский район </w:t>
      </w:r>
      <w:r w:rsidRPr="00F53E5F"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>на 2018-2022 годы»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510B2" w:rsidRPr="00972F41" w:rsidRDefault="005510B2" w:rsidP="00975B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510B2" w:rsidRPr="00975BED" w:rsidRDefault="005510B2" w:rsidP="00975BE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5510B2" w:rsidRDefault="005510B2" w:rsidP="00975BE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5510B2" w:rsidRPr="00975BED" w:rsidRDefault="005510B2" w:rsidP="00975BE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5510B2" w:rsidRPr="00975BED" w:rsidRDefault="005510B2" w:rsidP="00975B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 xml:space="preserve"> ПЕРЕЧЕНЬ                                                                    </w:t>
      </w:r>
    </w:p>
    <w:p w:rsidR="005510B2" w:rsidRPr="00975BED" w:rsidRDefault="005510B2" w:rsidP="00975B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 xml:space="preserve">х мероприятий Муниципальной </w:t>
      </w:r>
      <w:r w:rsidRPr="00FB41B8">
        <w:rPr>
          <w:rFonts w:ascii="Times New Roman" w:hAnsi="Times New Roman" w:cs="Times New Roman"/>
          <w:sz w:val="28"/>
          <w:szCs w:val="28"/>
        </w:rPr>
        <w:t xml:space="preserve">программы </w:t>
      </w:r>
    </w:p>
    <w:p w:rsidR="005510B2" w:rsidRPr="00975BED" w:rsidRDefault="005510B2" w:rsidP="00975B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75BE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4688" w:type="dxa"/>
        <w:tblInd w:w="-106" w:type="dxa"/>
        <w:tblLayout w:type="fixed"/>
        <w:tblLook w:val="00A0"/>
      </w:tblPr>
      <w:tblGrid>
        <w:gridCol w:w="2628"/>
        <w:gridCol w:w="2689"/>
        <w:gridCol w:w="1451"/>
        <w:gridCol w:w="1620"/>
        <w:gridCol w:w="2700"/>
        <w:gridCol w:w="3600"/>
      </w:tblGrid>
      <w:tr w:rsidR="005510B2" w:rsidRPr="00144C1C">
        <w:trPr>
          <w:trHeight w:val="435"/>
          <w:tblHeader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144C1C" w:rsidRDefault="005510B2" w:rsidP="009E2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144C1C" w:rsidRDefault="005510B2" w:rsidP="009E2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Ответственный исполнитель 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144C1C" w:rsidRDefault="005510B2" w:rsidP="009E2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144C1C" w:rsidRDefault="005510B2" w:rsidP="009E2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144C1C" w:rsidRDefault="005510B2" w:rsidP="009E2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Основные  направления реализации </w:t>
            </w:r>
          </w:p>
        </w:tc>
      </w:tr>
      <w:tr w:rsidR="005510B2" w:rsidRPr="00FB41B8">
        <w:trPr>
          <w:trHeight w:val="617"/>
          <w:tblHeader/>
        </w:trPr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FB41B8" w:rsidRDefault="005510B2" w:rsidP="009E24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FB41B8" w:rsidRDefault="005510B2" w:rsidP="009E24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144C1C" w:rsidRDefault="005510B2" w:rsidP="009E2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начала реализации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144C1C" w:rsidRDefault="005510B2" w:rsidP="009E24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C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окончания реализации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FB41B8" w:rsidRDefault="005510B2" w:rsidP="009E24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FB41B8" w:rsidRDefault="005510B2" w:rsidP="009E24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510B2" w:rsidRPr="00FB41B8">
        <w:trPr>
          <w:trHeight w:val="436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236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Мероприятия: Разработка проектно– сметной документации на выполнение ремонта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территории </w:t>
            </w:r>
          </w:p>
        </w:tc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B416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9E24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2018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9E24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9E24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>локально – сметны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B41B8">
              <w:rPr>
                <w:rFonts w:ascii="Times New Roman" w:hAnsi="Times New Roman" w:cs="Times New Roman"/>
                <w:sz w:val="28"/>
                <w:szCs w:val="28"/>
              </w:rPr>
              <w:t xml:space="preserve"> расчет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9E24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B41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FB41B8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5510B2" w:rsidRPr="00FB41B8">
        <w:trPr>
          <w:trHeight w:val="1224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C43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 xml:space="preserve">.1 Мероприятия: информирование населения о проводимых мероприятий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1C17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9E24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9E24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9D18E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 xml:space="preserve">100 % уровень информирования о мероприятиях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территорий 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, доля участия населения в мероприятиях, проводимых в рамках Программы, составит 100%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9E24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1944C9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5510B2" w:rsidRPr="00FB41B8">
        <w:trPr>
          <w:trHeight w:val="101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C251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.1 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роприятия: Разработка проектно–с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 xml:space="preserve">метной документации на выполнение ремонта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общественной территории</w:t>
            </w:r>
          </w:p>
        </w:tc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C433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9E24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9E24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9E24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 локально – сметны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1944C9">
              <w:rPr>
                <w:rFonts w:ascii="Times New Roman" w:hAnsi="Times New Roman" w:cs="Times New Roman"/>
                <w:sz w:val="28"/>
                <w:szCs w:val="28"/>
              </w:rPr>
              <w:t>расчет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10B2" w:rsidRPr="001944C9" w:rsidRDefault="005510B2" w:rsidP="009E24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4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1944C9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5510B2" w:rsidRPr="00FB41B8">
        <w:trPr>
          <w:trHeight w:val="122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406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Мероприятия: информирование населения о проводимых мероприятий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9E24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9E24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40664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 xml:space="preserve">100 % уровень информирования о мероприятиях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9E24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03761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  <w:tr w:rsidR="005510B2" w:rsidRPr="00FB41B8">
        <w:trPr>
          <w:trHeight w:val="1224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406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Мероприятия: повышение уровня вовлеченности заинтересованных граждан, организаций в реализацию мероприятий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FB41B8" w:rsidRDefault="005510B2" w:rsidP="00C433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9E24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9E24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9E24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B2" w:rsidRPr="0003761E" w:rsidRDefault="005510B2" w:rsidP="009E24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7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муниципальной</w:t>
            </w:r>
            <w:r w:rsidRPr="0003761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программы</w:t>
            </w:r>
          </w:p>
        </w:tc>
      </w:tr>
    </w:tbl>
    <w:p w:rsidR="005510B2" w:rsidRDefault="005510B2" w:rsidP="00975BED">
      <w:pPr>
        <w:rPr>
          <w:rFonts w:ascii="Times New Roman" w:hAnsi="Times New Roman" w:cs="Times New Roman"/>
        </w:rPr>
      </w:pPr>
    </w:p>
    <w:p w:rsidR="005510B2" w:rsidRDefault="005510B2" w:rsidP="00975BED">
      <w:pPr>
        <w:rPr>
          <w:rFonts w:ascii="Times New Roman" w:hAnsi="Times New Roman" w:cs="Times New Roman"/>
        </w:rPr>
      </w:pPr>
    </w:p>
    <w:p w:rsidR="005510B2" w:rsidRDefault="005510B2" w:rsidP="00975BED">
      <w:pPr>
        <w:rPr>
          <w:rFonts w:ascii="Times New Roman" w:hAnsi="Times New Roman" w:cs="Times New Roman"/>
        </w:rPr>
      </w:pPr>
    </w:p>
    <w:p w:rsidR="005510B2" w:rsidRDefault="005510B2" w:rsidP="00975BED">
      <w:pPr>
        <w:rPr>
          <w:rFonts w:ascii="Times New Roman" w:hAnsi="Times New Roman" w:cs="Times New Roman"/>
        </w:rPr>
      </w:pPr>
    </w:p>
    <w:p w:rsidR="005510B2" w:rsidRDefault="005510B2" w:rsidP="00975BED">
      <w:pPr>
        <w:rPr>
          <w:rFonts w:ascii="Times New Roman" w:hAnsi="Times New Roman" w:cs="Times New Roman"/>
        </w:rPr>
      </w:pPr>
    </w:p>
    <w:p w:rsidR="005510B2" w:rsidRDefault="005510B2" w:rsidP="00975BED">
      <w:pPr>
        <w:rPr>
          <w:rFonts w:ascii="Times New Roman" w:hAnsi="Times New Roman" w:cs="Times New Roman"/>
        </w:rPr>
      </w:pPr>
    </w:p>
    <w:p w:rsidR="005510B2" w:rsidRPr="00FB41B8" w:rsidRDefault="005510B2" w:rsidP="00975BED">
      <w:pPr>
        <w:rPr>
          <w:rFonts w:ascii="Times New Roman" w:hAnsi="Times New Roman" w:cs="Times New Roman"/>
        </w:rPr>
      </w:pPr>
    </w:p>
    <w:p w:rsidR="005510B2" w:rsidRPr="002456F0" w:rsidRDefault="005510B2" w:rsidP="00BC065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B41B8">
        <w:rPr>
          <w:rFonts w:ascii="Times New Roman" w:hAnsi="Times New Roman" w:cs="Times New Roman"/>
          <w:sz w:val="28"/>
          <w:szCs w:val="28"/>
        </w:rPr>
        <w:t xml:space="preserve">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510B2" w:rsidRPr="00FB41B8" w:rsidRDefault="005510B2" w:rsidP="00BC065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5510B2" w:rsidRPr="00FB41B8" w:rsidRDefault="005510B2" w:rsidP="00BC0657">
      <w:pPr>
        <w:spacing w:after="0" w:line="240" w:lineRule="auto"/>
        <w:ind w:left="793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B41B8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 xml:space="preserve">городской 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Республики Башкортостан</w:t>
      </w:r>
    </w:p>
    <w:p w:rsidR="005510B2" w:rsidRPr="00FB41B8" w:rsidRDefault="005510B2" w:rsidP="00BC0657">
      <w:pPr>
        <w:tabs>
          <w:tab w:val="left" w:pos="8860"/>
        </w:tabs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2018-2022</w:t>
      </w:r>
      <w:r w:rsidRPr="00FB41B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41B8">
        <w:rPr>
          <w:rFonts w:ascii="Times New Roman" w:hAnsi="Times New Roman" w:cs="Times New Roman"/>
          <w:sz w:val="28"/>
          <w:szCs w:val="28"/>
        </w:rPr>
        <w:t>»</w:t>
      </w:r>
      <w:r w:rsidRPr="00FB41B8">
        <w:rPr>
          <w:rFonts w:ascii="Times New Roman" w:hAnsi="Times New Roman" w:cs="Times New Roman"/>
          <w:sz w:val="28"/>
          <w:szCs w:val="28"/>
        </w:rPr>
        <w:tab/>
      </w:r>
    </w:p>
    <w:p w:rsidR="005510B2" w:rsidRPr="00FB41B8" w:rsidRDefault="005510B2" w:rsidP="00975BED">
      <w:pPr>
        <w:spacing w:after="0" w:line="240" w:lineRule="auto"/>
        <w:outlineLvl w:val="0"/>
        <w:rPr>
          <w:rFonts w:ascii="Times New Roman" w:hAnsi="Times New Roman" w:cs="Times New Roman"/>
        </w:rPr>
      </w:pPr>
    </w:p>
    <w:p w:rsidR="005510B2" w:rsidRPr="00FB41B8" w:rsidRDefault="005510B2" w:rsidP="00975B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510B2" w:rsidRPr="00972F41" w:rsidRDefault="005510B2" w:rsidP="00975BE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72F41">
        <w:rPr>
          <w:rFonts w:ascii="Times New Roman" w:hAnsi="Times New Roman" w:cs="Times New Roman"/>
          <w:sz w:val="28"/>
          <w:szCs w:val="28"/>
        </w:rPr>
        <w:t>План реализа</w:t>
      </w:r>
      <w:r>
        <w:rPr>
          <w:rFonts w:ascii="Times New Roman" w:hAnsi="Times New Roman" w:cs="Times New Roman"/>
          <w:sz w:val="28"/>
          <w:szCs w:val="28"/>
        </w:rPr>
        <w:t>ции Муниципальной программы</w:t>
      </w:r>
    </w:p>
    <w:p w:rsidR="005510B2" w:rsidRPr="00FB41B8" w:rsidRDefault="005510B2" w:rsidP="00975BE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8"/>
        <w:gridCol w:w="4110"/>
        <w:gridCol w:w="2976"/>
        <w:gridCol w:w="1500"/>
        <w:gridCol w:w="1515"/>
        <w:gridCol w:w="1630"/>
        <w:gridCol w:w="1453"/>
      </w:tblGrid>
      <w:tr w:rsidR="005510B2" w:rsidRPr="008F79CD">
        <w:trPr>
          <w:trHeight w:val="255"/>
        </w:trPr>
        <w:tc>
          <w:tcPr>
            <w:tcW w:w="1809" w:type="dxa"/>
            <w:vMerge w:val="restart"/>
            <w:vAlign w:val="center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79CD">
              <w:rPr>
                <w:rFonts w:ascii="Times New Roman" w:hAnsi="Times New Roman" w:cs="Times New Roman"/>
                <w:b/>
                <w:bCs/>
              </w:rPr>
              <w:t xml:space="preserve">Наименование контрольного события </w:t>
            </w:r>
            <w:hyperlink r:id="rId9" w:history="1">
              <w:r w:rsidRPr="008F79CD">
                <w:rPr>
                  <w:rStyle w:val="Hyperlink"/>
                  <w:rFonts w:ascii="Times New Roman" w:hAnsi="Times New Roman"/>
                  <w:b/>
                  <w:bCs/>
                  <w:color w:val="auto"/>
                  <w:u w:val="none"/>
                </w:rPr>
                <w:t>программы</w:t>
              </w:r>
            </w:hyperlink>
          </w:p>
        </w:tc>
        <w:tc>
          <w:tcPr>
            <w:tcW w:w="4111" w:type="dxa"/>
            <w:vMerge w:val="restart"/>
            <w:vAlign w:val="center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</w:t>
            </w:r>
          </w:p>
        </w:tc>
        <w:tc>
          <w:tcPr>
            <w:tcW w:w="2977" w:type="dxa"/>
            <w:vMerge w:val="restart"/>
            <w:vAlign w:val="center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095" w:type="dxa"/>
            <w:gridSpan w:val="4"/>
            <w:vAlign w:val="center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5510B2" w:rsidRPr="00FB41B8">
        <w:trPr>
          <w:trHeight w:val="255"/>
        </w:trPr>
        <w:tc>
          <w:tcPr>
            <w:tcW w:w="1809" w:type="dxa"/>
            <w:vMerge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gridSpan w:val="2"/>
            <w:vAlign w:val="center"/>
          </w:tcPr>
          <w:p w:rsidR="005510B2" w:rsidRPr="008F79CD" w:rsidRDefault="005510B2" w:rsidP="00E634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год</w:t>
            </w:r>
          </w:p>
        </w:tc>
        <w:tc>
          <w:tcPr>
            <w:tcW w:w="3080" w:type="dxa"/>
            <w:gridSpan w:val="2"/>
            <w:vAlign w:val="center"/>
          </w:tcPr>
          <w:p w:rsidR="005510B2" w:rsidRPr="008F79CD" w:rsidRDefault="005510B2" w:rsidP="00EE2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2018-2022</w:t>
            </w:r>
          </w:p>
        </w:tc>
      </w:tr>
      <w:tr w:rsidR="005510B2" w:rsidRPr="008F79CD">
        <w:trPr>
          <w:trHeight w:val="255"/>
        </w:trPr>
        <w:tc>
          <w:tcPr>
            <w:tcW w:w="1809" w:type="dxa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0" w:type="dxa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III квартал</w:t>
            </w:r>
          </w:p>
        </w:tc>
        <w:tc>
          <w:tcPr>
            <w:tcW w:w="1512" w:type="dxa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квартал</w:t>
            </w:r>
          </w:p>
        </w:tc>
        <w:tc>
          <w:tcPr>
            <w:tcW w:w="1630" w:type="dxa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квартал</w:t>
            </w:r>
          </w:p>
        </w:tc>
        <w:tc>
          <w:tcPr>
            <w:tcW w:w="1453" w:type="dxa"/>
          </w:tcPr>
          <w:p w:rsidR="005510B2" w:rsidRPr="008F79CD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8F7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квартал</w:t>
            </w:r>
          </w:p>
        </w:tc>
      </w:tr>
      <w:tr w:rsidR="005510B2" w:rsidRPr="00FB41B8">
        <w:tc>
          <w:tcPr>
            <w:tcW w:w="1809" w:type="dxa"/>
          </w:tcPr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1</w:t>
            </w:r>
          </w:p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510B2" w:rsidRPr="00972F41" w:rsidRDefault="005510B2" w:rsidP="009D18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о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публикование для общественного обсуждения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Бедеево-Полянский сельсовет  муниципального района Благовещенский район 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Башкортостан»</w:t>
            </w:r>
          </w:p>
        </w:tc>
        <w:tc>
          <w:tcPr>
            <w:tcW w:w="2977" w:type="dxa"/>
          </w:tcPr>
          <w:p w:rsidR="005510B2" w:rsidRPr="00FB41B8" w:rsidRDefault="005510B2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5510B2" w:rsidRPr="00972F41" w:rsidRDefault="005510B2" w:rsidP="003F7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01.08. 2017</w:t>
            </w:r>
          </w:p>
        </w:tc>
        <w:tc>
          <w:tcPr>
            <w:tcW w:w="1512" w:type="dxa"/>
          </w:tcPr>
          <w:p w:rsidR="005510B2" w:rsidRPr="00972F41" w:rsidRDefault="005510B2" w:rsidP="00751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</w:p>
        </w:tc>
        <w:tc>
          <w:tcPr>
            <w:tcW w:w="1630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FB41B8">
        <w:tc>
          <w:tcPr>
            <w:tcW w:w="1809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Контрольное событие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510B2" w:rsidRPr="00972F41" w:rsidRDefault="005510B2" w:rsidP="009D18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Бедеево-Полянский сельсовет  муниципального района Благовещенский район 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сбор предложений</w:t>
            </w:r>
          </w:p>
        </w:tc>
        <w:tc>
          <w:tcPr>
            <w:tcW w:w="2977" w:type="dxa"/>
          </w:tcPr>
          <w:p w:rsidR="005510B2" w:rsidRPr="00FB41B8" w:rsidRDefault="005510B2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12.09.2017</w:t>
            </w:r>
          </w:p>
        </w:tc>
        <w:tc>
          <w:tcPr>
            <w:tcW w:w="1512" w:type="dxa"/>
          </w:tcPr>
          <w:p w:rsidR="005510B2" w:rsidRPr="00BD4042" w:rsidRDefault="005510B2" w:rsidP="00751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FB41B8">
        <w:tc>
          <w:tcPr>
            <w:tcW w:w="1809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510B2" w:rsidRPr="00972F41" w:rsidRDefault="005510B2" w:rsidP="008009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муниципальной программы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Бедеево-Полянский сельсовет муниципального района Благовещенский район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Башкортостан» с учетом обсуждения с заинтересованными лицами</w:t>
            </w:r>
          </w:p>
          <w:p w:rsidR="005510B2" w:rsidRPr="00972F41" w:rsidRDefault="005510B2" w:rsidP="002347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510B2" w:rsidRPr="00FB41B8" w:rsidRDefault="005510B2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5510B2" w:rsidRPr="00972F41" w:rsidRDefault="005510B2" w:rsidP="003233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14.11.2017</w:t>
            </w:r>
          </w:p>
        </w:tc>
        <w:tc>
          <w:tcPr>
            <w:tcW w:w="1630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</w:tcPr>
          <w:p w:rsidR="005510B2" w:rsidRPr="00972F41" w:rsidRDefault="005510B2" w:rsidP="00337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FB41B8">
        <w:tc>
          <w:tcPr>
            <w:tcW w:w="1809" w:type="dxa"/>
          </w:tcPr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510B2" w:rsidRPr="00972F41" w:rsidRDefault="005510B2" w:rsidP="008009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дизайн-проектов по программе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Башкортостан» </w:t>
            </w:r>
          </w:p>
          <w:p w:rsidR="005510B2" w:rsidRPr="00972F41" w:rsidRDefault="005510B2" w:rsidP="002347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510B2" w:rsidRPr="00FB41B8" w:rsidRDefault="005510B2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25.12.2017</w:t>
            </w:r>
          </w:p>
        </w:tc>
        <w:tc>
          <w:tcPr>
            <w:tcW w:w="1630" w:type="dxa"/>
          </w:tcPr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</w:tcPr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FB41B8">
        <w:tc>
          <w:tcPr>
            <w:tcW w:w="1809" w:type="dxa"/>
          </w:tcPr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510B2" w:rsidRPr="00972F41" w:rsidRDefault="005510B2" w:rsidP="00C5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современной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972F41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Башкортостан» </w:t>
            </w:r>
          </w:p>
          <w:p w:rsidR="005510B2" w:rsidRPr="00972F41" w:rsidRDefault="005510B2" w:rsidP="00C5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510B2" w:rsidRPr="00FB41B8" w:rsidRDefault="005510B2" w:rsidP="009D18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Бедеево-Полянский сельсовет  муниципального района Благовещенский район</w:t>
            </w:r>
            <w:r w:rsidRPr="00F5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1B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Республики Башкортостан</w:t>
            </w:r>
          </w:p>
        </w:tc>
        <w:tc>
          <w:tcPr>
            <w:tcW w:w="1500" w:type="dxa"/>
          </w:tcPr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</w:tcPr>
          <w:p w:rsidR="005510B2" w:rsidRPr="00972F41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</w:tcPr>
          <w:p w:rsidR="005510B2" w:rsidRPr="00EE2AED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2018</w:t>
            </w:r>
          </w:p>
        </w:tc>
        <w:tc>
          <w:tcPr>
            <w:tcW w:w="1453" w:type="dxa"/>
          </w:tcPr>
          <w:p w:rsidR="005510B2" w:rsidRPr="009D26BE" w:rsidRDefault="005510B2" w:rsidP="00C56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Pr="00972F41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510B2" w:rsidRPr="00FB41B8" w:rsidRDefault="005510B2" w:rsidP="009E6CA8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 муниципального района Благовещенский район Республики Башкортостан на 2018-2022</w:t>
      </w:r>
      <w:r w:rsidRPr="00FB41B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41B8">
        <w:rPr>
          <w:rFonts w:ascii="Times New Roman" w:hAnsi="Times New Roman" w:cs="Times New Roman"/>
          <w:sz w:val="28"/>
          <w:szCs w:val="28"/>
        </w:rPr>
        <w:t>»</w:t>
      </w:r>
      <w:r w:rsidRPr="00FB41B8">
        <w:rPr>
          <w:rFonts w:ascii="Times New Roman" w:hAnsi="Times New Roman" w:cs="Times New Roman"/>
          <w:sz w:val="28"/>
          <w:szCs w:val="28"/>
        </w:rPr>
        <w:tab/>
      </w:r>
    </w:p>
    <w:p w:rsidR="005510B2" w:rsidRPr="003F75EB" w:rsidRDefault="005510B2" w:rsidP="00975BED">
      <w:pPr>
        <w:rPr>
          <w:rFonts w:ascii="Times New Roman" w:hAnsi="Times New Roman" w:cs="Times New Roman"/>
        </w:rPr>
      </w:pPr>
    </w:p>
    <w:p w:rsidR="005510B2" w:rsidRPr="00972F41" w:rsidRDefault="005510B2" w:rsidP="00975B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F41">
        <w:rPr>
          <w:rFonts w:ascii="Times New Roman" w:hAnsi="Times New Roman" w:cs="Times New Roman"/>
          <w:sz w:val="28"/>
          <w:szCs w:val="28"/>
        </w:rPr>
        <w:t xml:space="preserve">Финансовое обеспечение муниципальной программы  </w:t>
      </w:r>
    </w:p>
    <w:p w:rsidR="005510B2" w:rsidRPr="00972F41" w:rsidRDefault="005510B2" w:rsidP="00975B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«Формирование современной </w:t>
      </w:r>
      <w:r w:rsidRPr="00972F41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6001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сельсовет 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972F41">
        <w:rPr>
          <w:rFonts w:ascii="Times New Roman" w:hAnsi="Times New Roman" w:cs="Times New Roman"/>
          <w:sz w:val="28"/>
          <w:szCs w:val="28"/>
        </w:rPr>
        <w:t>Республики Башкортостан»</w:t>
      </w:r>
    </w:p>
    <w:p w:rsidR="005510B2" w:rsidRDefault="005510B2" w:rsidP="00975BE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5510B2" w:rsidRPr="00FB41B8" w:rsidRDefault="005510B2" w:rsidP="00975BE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62"/>
        <w:gridCol w:w="5537"/>
      </w:tblGrid>
      <w:tr w:rsidR="005510B2">
        <w:trPr>
          <w:trHeight w:val="600"/>
        </w:trPr>
        <w:tc>
          <w:tcPr>
            <w:tcW w:w="8862" w:type="dxa"/>
          </w:tcPr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7" w:type="dxa"/>
          </w:tcPr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Общественные территории</w:t>
            </w:r>
          </w:p>
        </w:tc>
      </w:tr>
      <w:tr w:rsidR="005510B2">
        <w:trPr>
          <w:trHeight w:val="893"/>
        </w:trPr>
        <w:tc>
          <w:tcPr>
            <w:tcW w:w="8862" w:type="dxa"/>
          </w:tcPr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Федеральный бюджет, тыс. руб.</w:t>
            </w:r>
          </w:p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7" w:type="dxa"/>
          </w:tcPr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Tr="00600145">
        <w:trPr>
          <w:trHeight w:val="1000"/>
        </w:trPr>
        <w:tc>
          <w:tcPr>
            <w:tcW w:w="8862" w:type="dxa"/>
          </w:tcPr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Бюджет Республики Башкортостан, тыс. руб.</w:t>
            </w:r>
          </w:p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7" w:type="dxa"/>
          </w:tcPr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>
        <w:trPr>
          <w:trHeight w:val="600"/>
        </w:trPr>
        <w:tc>
          <w:tcPr>
            <w:tcW w:w="8862" w:type="dxa"/>
          </w:tcPr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средства, тыс. руб.</w:t>
            </w:r>
          </w:p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7" w:type="dxa"/>
          </w:tcPr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>
        <w:trPr>
          <w:trHeight w:val="1201"/>
        </w:trPr>
        <w:tc>
          <w:tcPr>
            <w:tcW w:w="8862" w:type="dxa"/>
          </w:tcPr>
          <w:p w:rsidR="005510B2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6">
              <w:rPr>
                <w:rFonts w:ascii="Times New Roman" w:hAnsi="Times New Roman" w:cs="Times New Roman"/>
                <w:sz w:val="28"/>
                <w:szCs w:val="28"/>
              </w:rPr>
              <w:t>Итого, тыс. руб.:</w:t>
            </w:r>
          </w:p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7" w:type="dxa"/>
          </w:tcPr>
          <w:p w:rsidR="005510B2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Pr="008B7DD6" w:rsidRDefault="005510B2" w:rsidP="008B7DD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10B2" w:rsidRPr="00FB41B8" w:rsidRDefault="005510B2" w:rsidP="00975BED">
      <w:pPr>
        <w:spacing w:after="0" w:line="240" w:lineRule="auto"/>
        <w:jc w:val="right"/>
        <w:outlineLvl w:val="0"/>
        <w:rPr>
          <w:rFonts w:ascii="Times New Roman" w:hAnsi="Times New Roman" w:cs="Times New Roman"/>
        </w:rPr>
      </w:pPr>
    </w:p>
    <w:p w:rsidR="005510B2" w:rsidRDefault="005510B2" w:rsidP="00252FF6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</w:p>
    <w:p w:rsidR="005510B2" w:rsidRPr="00972F41" w:rsidRDefault="005510B2" w:rsidP="00252FF6">
      <w:pPr>
        <w:spacing w:after="0" w:line="240" w:lineRule="auto"/>
        <w:ind w:left="8647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5510B2" w:rsidRDefault="005510B2" w:rsidP="00252FF6">
      <w:pPr>
        <w:spacing w:after="0" w:line="240" w:lineRule="auto"/>
        <w:ind w:left="8647"/>
        <w:outlineLvl w:val="0"/>
        <w:rPr>
          <w:rFonts w:ascii="Times New Roman" w:hAnsi="Times New Roman" w:cs="Times New Roman"/>
          <w:sz w:val="28"/>
          <w:szCs w:val="28"/>
        </w:rPr>
      </w:pPr>
      <w:r w:rsidRPr="00FB41B8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1B8">
        <w:rPr>
          <w:rFonts w:ascii="Times New Roman" w:hAnsi="Times New Roman" w:cs="Times New Roman"/>
          <w:sz w:val="28"/>
          <w:szCs w:val="28"/>
        </w:rPr>
        <w:t xml:space="preserve"> среды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  муниципального района Благовещенский район Республики Башкортостан на 2018-2022</w:t>
      </w:r>
      <w:r w:rsidRPr="00FB41B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41B8">
        <w:rPr>
          <w:rFonts w:ascii="Times New Roman" w:hAnsi="Times New Roman" w:cs="Times New Roman"/>
          <w:sz w:val="28"/>
          <w:szCs w:val="28"/>
        </w:rPr>
        <w:t>»</w:t>
      </w:r>
    </w:p>
    <w:p w:rsidR="005510B2" w:rsidRDefault="005510B2" w:rsidP="00252FF6">
      <w:pPr>
        <w:spacing w:after="0" w:line="240" w:lineRule="auto"/>
        <w:ind w:left="8647"/>
        <w:outlineLvl w:val="0"/>
        <w:rPr>
          <w:rFonts w:ascii="Times New Roman" w:hAnsi="Times New Roman" w:cs="Times New Roman"/>
          <w:sz w:val="28"/>
          <w:szCs w:val="28"/>
        </w:rPr>
      </w:pPr>
    </w:p>
    <w:p w:rsidR="005510B2" w:rsidRPr="00972F41" w:rsidRDefault="005510B2" w:rsidP="00252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дворовых территорий, включенных в</w:t>
      </w:r>
      <w:r w:rsidRPr="00972F41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72F41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2F4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10B2" w:rsidRDefault="005510B2" w:rsidP="00252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F41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972F41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806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2018-2022 годы</w:t>
      </w:r>
      <w:r w:rsidRPr="00972F4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48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160"/>
        <w:gridCol w:w="1342"/>
        <w:gridCol w:w="2726"/>
        <w:gridCol w:w="3240"/>
        <w:gridCol w:w="1440"/>
        <w:gridCol w:w="1260"/>
        <w:gridCol w:w="1080"/>
        <w:gridCol w:w="1080"/>
      </w:tblGrid>
      <w:tr w:rsidR="005510B2" w:rsidRPr="00511EF8">
        <w:trPr>
          <w:trHeight w:val="571"/>
        </w:trPr>
        <w:tc>
          <w:tcPr>
            <w:tcW w:w="540" w:type="dxa"/>
            <w:vMerge w:val="restart"/>
          </w:tcPr>
          <w:p w:rsidR="005510B2" w:rsidRPr="00B67782" w:rsidRDefault="005510B2" w:rsidP="002B33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160" w:type="dxa"/>
            <w:vMerge w:val="restart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342" w:type="dxa"/>
            <w:vMerge w:val="restart"/>
          </w:tcPr>
          <w:p w:rsidR="005510B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Обустраиваемая площадь</w:t>
            </w: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общественных территорий</w:t>
            </w: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</w:p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кв.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67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</w:t>
            </w:r>
          </w:p>
        </w:tc>
        <w:tc>
          <w:tcPr>
            <w:tcW w:w="5966" w:type="dxa"/>
            <w:gridSpan w:val="2"/>
          </w:tcPr>
          <w:p w:rsidR="005510B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Выполняемые работы</w:t>
            </w:r>
          </w:p>
        </w:tc>
        <w:tc>
          <w:tcPr>
            <w:tcW w:w="4860" w:type="dxa"/>
            <w:gridSpan w:val="4"/>
            <w:vMerge w:val="restart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Финансирование, тыс. руб.</w:t>
            </w:r>
          </w:p>
        </w:tc>
      </w:tr>
      <w:tr w:rsidR="005510B2" w:rsidRPr="00511EF8">
        <w:trPr>
          <w:trHeight w:val="464"/>
        </w:trPr>
        <w:tc>
          <w:tcPr>
            <w:tcW w:w="540" w:type="dxa"/>
            <w:vMerge/>
          </w:tcPr>
          <w:p w:rsidR="005510B2" w:rsidRPr="00B67782" w:rsidRDefault="005510B2" w:rsidP="002B33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6" w:type="dxa"/>
            <w:vMerge w:val="restart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Работы по минимальному перечню</w:t>
            </w:r>
          </w:p>
        </w:tc>
        <w:tc>
          <w:tcPr>
            <w:tcW w:w="3240" w:type="dxa"/>
            <w:vMerge w:val="restart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Работы по дополнительному перечню</w:t>
            </w:r>
          </w:p>
        </w:tc>
        <w:tc>
          <w:tcPr>
            <w:tcW w:w="4860" w:type="dxa"/>
            <w:gridSpan w:val="4"/>
            <w:vMerge/>
          </w:tcPr>
          <w:p w:rsidR="005510B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510B2" w:rsidRPr="00511EF8">
        <w:trPr>
          <w:trHeight w:val="242"/>
        </w:trPr>
        <w:tc>
          <w:tcPr>
            <w:tcW w:w="540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0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420" w:type="dxa"/>
            <w:gridSpan w:val="3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том числе, средства</w:t>
            </w:r>
          </w:p>
        </w:tc>
      </w:tr>
      <w:tr w:rsidR="005510B2" w:rsidRPr="00511EF8">
        <w:trPr>
          <w:trHeight w:val="435"/>
        </w:trPr>
        <w:tc>
          <w:tcPr>
            <w:tcW w:w="540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0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РФ</w:t>
            </w:r>
          </w:p>
        </w:tc>
        <w:tc>
          <w:tcPr>
            <w:tcW w:w="1080" w:type="dxa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РБ</w:t>
            </w:r>
          </w:p>
        </w:tc>
        <w:tc>
          <w:tcPr>
            <w:tcW w:w="1080" w:type="dxa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внебюджетные</w:t>
            </w:r>
          </w:p>
        </w:tc>
      </w:tr>
      <w:tr w:rsidR="005510B2" w:rsidRPr="00511EF8">
        <w:tc>
          <w:tcPr>
            <w:tcW w:w="540" w:type="dxa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7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0" w:type="dxa"/>
            <w:vAlign w:val="center"/>
          </w:tcPr>
          <w:p w:rsidR="005510B2" w:rsidRDefault="005510B2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ул.Советская,</w:t>
            </w:r>
          </w:p>
          <w:p w:rsidR="005510B2" w:rsidRDefault="005510B2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ул.Чернышевского</w:t>
            </w:r>
          </w:p>
          <w:p w:rsidR="005510B2" w:rsidRDefault="005510B2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ул.Совхозная,</w:t>
            </w:r>
          </w:p>
          <w:p w:rsidR="005510B2" w:rsidRPr="00B67782" w:rsidRDefault="005510B2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ул.Юбилейная </w:t>
            </w:r>
          </w:p>
        </w:tc>
        <w:tc>
          <w:tcPr>
            <w:tcW w:w="1342" w:type="dxa"/>
          </w:tcPr>
          <w:p w:rsidR="005510B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10B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2726" w:type="dxa"/>
          </w:tcPr>
          <w:p w:rsidR="005510B2" w:rsidRPr="002B1B5B" w:rsidRDefault="005510B2" w:rsidP="002B1B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:rsidR="005510B2" w:rsidRPr="002B1B5B" w:rsidRDefault="005510B2" w:rsidP="00EE2A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5510B2" w:rsidRPr="00B67782" w:rsidRDefault="005510B2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510B2" w:rsidRPr="00B67782" w:rsidRDefault="005510B2" w:rsidP="00EC3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10B2" w:rsidRPr="00511EF8">
        <w:tc>
          <w:tcPr>
            <w:tcW w:w="540" w:type="dxa"/>
          </w:tcPr>
          <w:p w:rsidR="005510B2" w:rsidRPr="00B6778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510B2" w:rsidRPr="00B67782" w:rsidRDefault="005510B2" w:rsidP="002B33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42" w:type="dxa"/>
          </w:tcPr>
          <w:p w:rsidR="005510B2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2726" w:type="dxa"/>
          </w:tcPr>
          <w:p w:rsidR="005510B2" w:rsidRPr="00C20D4F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</w:tcPr>
          <w:p w:rsidR="005510B2" w:rsidRPr="00C20D4F" w:rsidRDefault="005510B2" w:rsidP="002B3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5510B2" w:rsidRPr="00B67782" w:rsidRDefault="005510B2" w:rsidP="00723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5510B2" w:rsidRPr="00B67782" w:rsidRDefault="005510B2" w:rsidP="00723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510B2" w:rsidRPr="00B67782" w:rsidRDefault="005510B2" w:rsidP="00723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5510B2" w:rsidRPr="00B67782" w:rsidRDefault="005510B2" w:rsidP="00723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510B2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Pr="00975BED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5510B2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Бедеево-Полянский сельсовет муниципального района  Благовещенский район </w:t>
      </w:r>
      <w:r w:rsidRPr="00F53E5F"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>на 2018-2022 года»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510B2" w:rsidRPr="00F53E5F" w:rsidRDefault="005510B2" w:rsidP="00024C75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Pr="001F7AAE" w:rsidRDefault="005510B2" w:rsidP="00024C75">
      <w:pPr>
        <w:spacing w:after="0" w:line="240" w:lineRule="auto"/>
        <w:ind w:left="5760" w:firstLine="2880"/>
        <w:rPr>
          <w:rFonts w:ascii="Times New Roman" w:hAnsi="Times New Roman" w:cs="Times New Roman"/>
        </w:rPr>
      </w:pPr>
    </w:p>
    <w:p w:rsidR="005510B2" w:rsidRPr="00972F41" w:rsidRDefault="005510B2" w:rsidP="00024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общественных территорий, включенных в</w:t>
      </w:r>
      <w:r w:rsidRPr="00972F41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72F41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2F4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10B2" w:rsidRDefault="005510B2" w:rsidP="00024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F41">
        <w:rPr>
          <w:rFonts w:ascii="Times New Roman" w:hAnsi="Times New Roman" w:cs="Times New Roman"/>
          <w:sz w:val="28"/>
          <w:szCs w:val="28"/>
        </w:rPr>
        <w:t xml:space="preserve">«Формирование современной среды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5B07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972F41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806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2018-2022 года</w:t>
      </w:r>
      <w:r w:rsidRPr="00972F4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0B2" w:rsidRDefault="005510B2" w:rsidP="00024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024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126" w:tblpY="87"/>
        <w:tblW w:w="14212" w:type="dxa"/>
        <w:tblLayout w:type="fixed"/>
        <w:tblLook w:val="00A0"/>
      </w:tblPr>
      <w:tblGrid>
        <w:gridCol w:w="900"/>
        <w:gridCol w:w="2268"/>
        <w:gridCol w:w="1620"/>
        <w:gridCol w:w="1800"/>
        <w:gridCol w:w="1980"/>
        <w:gridCol w:w="1980"/>
        <w:gridCol w:w="1800"/>
        <w:gridCol w:w="1864"/>
      </w:tblGrid>
      <w:tr w:rsidR="005510B2" w:rsidRPr="00455D26">
        <w:trPr>
          <w:trHeight w:val="561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55D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№№ дворов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55D2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Площадь общественной территории, тыс. кв.м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Ремонтируемая площадь, тыс. кв. м</w:t>
            </w:r>
          </w:p>
        </w:tc>
        <w:tc>
          <w:tcPr>
            <w:tcW w:w="56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Финансирование,  тыс. руб.</w:t>
            </w:r>
          </w:p>
        </w:tc>
      </w:tr>
      <w:tr w:rsidR="005510B2" w:rsidRPr="00455D26">
        <w:trPr>
          <w:trHeight w:val="26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Устройство тротуарной плитки, кв. м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Замена бортовых камней бетонных, п. 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Средства РФ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0B2" w:rsidRPr="00455D26" w:rsidRDefault="005510B2" w:rsidP="00A138E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Средства РБ</w:t>
            </w:r>
          </w:p>
        </w:tc>
      </w:tr>
      <w:tr w:rsidR="005510B2" w:rsidRPr="0033048D">
        <w:trPr>
          <w:trHeight w:val="6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10B2" w:rsidRPr="0033048D" w:rsidRDefault="005510B2" w:rsidP="00A138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4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10B2" w:rsidRDefault="005510B2" w:rsidP="00A138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510B2" w:rsidRDefault="005510B2" w:rsidP="003B4E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Ул.Уральская</w:t>
            </w:r>
          </w:p>
          <w:p w:rsidR="005510B2" w:rsidRPr="0033048D" w:rsidRDefault="005510B2" w:rsidP="003B4E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(торговая площадь)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10B2" w:rsidRPr="00EE2AED" w:rsidRDefault="005510B2" w:rsidP="00A138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10B2" w:rsidRPr="00EE2AED" w:rsidRDefault="005510B2" w:rsidP="00A138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10B2" w:rsidRPr="00EE2AED" w:rsidRDefault="005510B2" w:rsidP="00A138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10B2" w:rsidRPr="0033048D" w:rsidRDefault="005510B2" w:rsidP="00A138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10B2" w:rsidRPr="0033048D" w:rsidRDefault="005510B2" w:rsidP="00A138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10B2" w:rsidRPr="0033048D" w:rsidRDefault="005510B2" w:rsidP="00A138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10B2" w:rsidRDefault="005510B2" w:rsidP="005B07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2C7D1C">
      <w:pPr>
        <w:spacing w:after="0" w:line="240" w:lineRule="auto"/>
        <w:ind w:left="5760" w:firstLine="2880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2C7D1C">
      <w:pPr>
        <w:spacing w:after="0" w:line="240" w:lineRule="auto"/>
        <w:ind w:left="5760" w:firstLine="2880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2C7D1C">
      <w:pPr>
        <w:spacing w:after="0" w:line="240" w:lineRule="auto"/>
        <w:ind w:left="5760" w:firstLine="2880"/>
        <w:rPr>
          <w:rFonts w:ascii="Times New Roman" w:hAnsi="Times New Roman" w:cs="Times New Roman"/>
          <w:sz w:val="28"/>
          <w:szCs w:val="28"/>
        </w:rPr>
      </w:pPr>
    </w:p>
    <w:p w:rsidR="005510B2" w:rsidRPr="00975BED" w:rsidRDefault="005510B2" w:rsidP="000434B4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</w:p>
    <w:p w:rsidR="005510B2" w:rsidRDefault="005510B2" w:rsidP="000434B4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Бедеево-Полянский сельсовет  муниципального района Благовещенский район </w:t>
      </w:r>
      <w:r w:rsidRPr="00F53E5F"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>на 20178-2022 года»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510B2" w:rsidRPr="00F53E5F" w:rsidRDefault="005510B2" w:rsidP="000434B4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Pr="00972F41" w:rsidRDefault="005510B2" w:rsidP="000434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единичных расценок нормативной стоимости работ по минимальному перечню работ по благоустройству общественных территорий, включенных в</w:t>
      </w:r>
      <w:r w:rsidRPr="00972F41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72F41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2F4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10B2" w:rsidRDefault="005510B2" w:rsidP="000434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«Формирование современной </w:t>
      </w:r>
      <w:r w:rsidRPr="00972F41">
        <w:rPr>
          <w:rFonts w:ascii="Times New Roman" w:hAnsi="Times New Roman" w:cs="Times New Roman"/>
          <w:sz w:val="28"/>
          <w:szCs w:val="28"/>
        </w:rPr>
        <w:t xml:space="preserve"> 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Бедеево-Полянский сельсовет  муниципального района Благовещенский район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 w:rsidRPr="00972F41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806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2018-2022 года</w:t>
      </w:r>
      <w:r w:rsidRPr="00972F4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0B2" w:rsidRDefault="005510B2" w:rsidP="000434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2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48"/>
        <w:gridCol w:w="6044"/>
      </w:tblGrid>
      <w:tr w:rsidR="005510B2" w:rsidRPr="00511EF8" w:rsidTr="005B079C">
        <w:trPr>
          <w:trHeight w:val="802"/>
        </w:trPr>
        <w:tc>
          <w:tcPr>
            <w:tcW w:w="6948" w:type="dxa"/>
          </w:tcPr>
          <w:p w:rsidR="005510B2" w:rsidRPr="00112F51" w:rsidRDefault="005510B2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F51"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  <w:tc>
          <w:tcPr>
            <w:tcW w:w="6044" w:type="dxa"/>
          </w:tcPr>
          <w:p w:rsidR="005510B2" w:rsidRPr="00112F51" w:rsidRDefault="005510B2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F51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Стоимость, руб. </w:t>
            </w:r>
          </w:p>
        </w:tc>
      </w:tr>
      <w:tr w:rsidR="005510B2" w:rsidRPr="00511EF8" w:rsidTr="005B079C">
        <w:trPr>
          <w:trHeight w:val="302"/>
        </w:trPr>
        <w:tc>
          <w:tcPr>
            <w:tcW w:w="12992" w:type="dxa"/>
            <w:gridSpan w:val="2"/>
          </w:tcPr>
          <w:p w:rsidR="005510B2" w:rsidRPr="00BC1F49" w:rsidRDefault="005510B2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минимальному перечню</w:t>
            </w:r>
          </w:p>
        </w:tc>
      </w:tr>
      <w:tr w:rsidR="005510B2" w:rsidRPr="00511EF8" w:rsidTr="005B079C">
        <w:trPr>
          <w:trHeight w:val="557"/>
        </w:trPr>
        <w:tc>
          <w:tcPr>
            <w:tcW w:w="6948" w:type="dxa"/>
          </w:tcPr>
          <w:p w:rsidR="005510B2" w:rsidRPr="00BC1F49" w:rsidRDefault="005510B2" w:rsidP="00BC1F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освещением общественных территорий;</w:t>
            </w:r>
          </w:p>
        </w:tc>
        <w:tc>
          <w:tcPr>
            <w:tcW w:w="6044" w:type="dxa"/>
          </w:tcPr>
          <w:p w:rsidR="005510B2" w:rsidRPr="00BC1F49" w:rsidRDefault="005510B2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511EF8" w:rsidTr="005B079C">
        <w:trPr>
          <w:trHeight w:val="330"/>
        </w:trPr>
        <w:tc>
          <w:tcPr>
            <w:tcW w:w="6948" w:type="dxa"/>
          </w:tcPr>
          <w:p w:rsidR="005510B2" w:rsidRPr="00BC1F49" w:rsidRDefault="005510B2" w:rsidP="00BC1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F49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скамеек,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урн для мусора </w:t>
            </w:r>
            <w:r w:rsidRPr="00BC1F49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6044" w:type="dxa"/>
          </w:tcPr>
          <w:p w:rsidR="005510B2" w:rsidRPr="00BC1F49" w:rsidRDefault="005510B2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511EF8" w:rsidTr="005B079C">
        <w:trPr>
          <w:trHeight w:val="480"/>
        </w:trPr>
        <w:tc>
          <w:tcPr>
            <w:tcW w:w="6948" w:type="dxa"/>
          </w:tcPr>
          <w:p w:rsidR="005510B2" w:rsidRPr="00BC1F49" w:rsidRDefault="005510B2" w:rsidP="00BC1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Асфальтирование</w:t>
            </w:r>
          </w:p>
        </w:tc>
        <w:tc>
          <w:tcPr>
            <w:tcW w:w="6044" w:type="dxa"/>
          </w:tcPr>
          <w:p w:rsidR="005510B2" w:rsidRPr="00BC1F49" w:rsidRDefault="005510B2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511EF8" w:rsidTr="005B079C">
        <w:trPr>
          <w:trHeight w:val="435"/>
        </w:trPr>
        <w:tc>
          <w:tcPr>
            <w:tcW w:w="6948" w:type="dxa"/>
          </w:tcPr>
          <w:p w:rsidR="005510B2" w:rsidRPr="005B079C" w:rsidRDefault="005510B2" w:rsidP="00BC1F4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B079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 дополнительному </w:t>
            </w:r>
          </w:p>
          <w:p w:rsidR="005510B2" w:rsidRDefault="005510B2" w:rsidP="00BC1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детской площадки</w:t>
            </w:r>
          </w:p>
        </w:tc>
        <w:tc>
          <w:tcPr>
            <w:tcW w:w="6044" w:type="dxa"/>
          </w:tcPr>
          <w:p w:rsidR="005510B2" w:rsidRPr="00BC1F49" w:rsidRDefault="005510B2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511EF8">
        <w:trPr>
          <w:trHeight w:val="195"/>
        </w:trPr>
        <w:tc>
          <w:tcPr>
            <w:tcW w:w="6948" w:type="dxa"/>
          </w:tcPr>
          <w:p w:rsidR="005510B2" w:rsidRDefault="005510B2" w:rsidP="005B07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 спортивных тренажеров</w:t>
            </w:r>
          </w:p>
          <w:p w:rsidR="005510B2" w:rsidRDefault="005510B2" w:rsidP="00BC1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4" w:type="dxa"/>
          </w:tcPr>
          <w:p w:rsidR="005510B2" w:rsidRPr="00BC1F49" w:rsidRDefault="005510B2" w:rsidP="00E46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10B2" w:rsidRDefault="005510B2" w:rsidP="005B07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Default="005510B2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</w:p>
    <w:p w:rsidR="005510B2" w:rsidRPr="00975BED" w:rsidRDefault="005510B2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5510B2" w:rsidRDefault="005510B2" w:rsidP="00AD6EA7">
      <w:pPr>
        <w:spacing w:after="0" w:line="240" w:lineRule="auto"/>
        <w:ind w:left="7938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 w:cs="Times New Roman"/>
          <w:sz w:val="28"/>
          <w:szCs w:val="28"/>
        </w:rPr>
        <w:t>к муниципальной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>«Формирование современной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E5F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F53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Бедеево-Полянский сельсовет муниципального района Благовещенский район </w:t>
      </w:r>
      <w:r w:rsidRPr="00F53E5F">
        <w:rPr>
          <w:rFonts w:ascii="Times New Roman" w:hAnsi="Times New Roman" w:cs="Times New Roman"/>
          <w:sz w:val="28"/>
          <w:szCs w:val="28"/>
        </w:rPr>
        <w:t xml:space="preserve">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>на 2018-2022 года»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510B2" w:rsidRPr="001F7AAE" w:rsidRDefault="005510B2" w:rsidP="00AD6EA7">
      <w:pPr>
        <w:spacing w:after="0" w:line="240" w:lineRule="auto"/>
        <w:ind w:left="5760" w:firstLine="2880"/>
        <w:rPr>
          <w:rFonts w:ascii="Times New Roman" w:hAnsi="Times New Roman" w:cs="Times New Roman"/>
        </w:rPr>
      </w:pPr>
    </w:p>
    <w:p w:rsidR="005510B2" w:rsidRPr="00511EF8" w:rsidRDefault="005510B2" w:rsidP="00AD6E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510B2" w:rsidRDefault="005510B2" w:rsidP="00C85C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Визуализированные образцы элементов благоустройства, </w:t>
      </w:r>
    </w:p>
    <w:p w:rsidR="005510B2" w:rsidRDefault="005510B2" w:rsidP="00C85C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предлагаемые к размещению на дворовых территориях</w:t>
      </w:r>
    </w:p>
    <w:p w:rsidR="005510B2" w:rsidRDefault="005510B2" w:rsidP="002C7D1C">
      <w:pPr>
        <w:spacing w:after="0" w:line="240" w:lineRule="auto"/>
        <w:ind w:left="5760" w:firstLine="2880"/>
        <w:rPr>
          <w:rFonts w:ascii="Times New Roman" w:hAnsi="Times New Roman" w:cs="Times New Roman"/>
          <w:sz w:val="28"/>
          <w:szCs w:val="28"/>
        </w:rPr>
      </w:pPr>
    </w:p>
    <w:tbl>
      <w:tblPr>
        <w:tblW w:w="143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8"/>
        <w:gridCol w:w="9540"/>
      </w:tblGrid>
      <w:tr w:rsidR="005510B2" w:rsidRPr="00BC1F49">
        <w:trPr>
          <w:trHeight w:val="802"/>
        </w:trPr>
        <w:tc>
          <w:tcPr>
            <w:tcW w:w="14328" w:type="dxa"/>
            <w:gridSpan w:val="2"/>
          </w:tcPr>
          <w:p w:rsidR="005510B2" w:rsidRPr="00C85CBA" w:rsidRDefault="005510B2" w:rsidP="00FE6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5CBA">
              <w:rPr>
                <w:rFonts w:ascii="Times New Roman" w:hAnsi="Times New Roman" w:cs="Times New Roman"/>
                <w:sz w:val="28"/>
                <w:szCs w:val="28"/>
              </w:rPr>
              <w:t>По минимальному перечню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</w:p>
        </w:tc>
      </w:tr>
      <w:tr w:rsidR="005510B2" w:rsidRPr="00BC1F49">
        <w:trPr>
          <w:trHeight w:val="2841"/>
        </w:trPr>
        <w:tc>
          <w:tcPr>
            <w:tcW w:w="4788" w:type="dxa"/>
          </w:tcPr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</w:t>
            </w:r>
            <w:r w:rsidRPr="00BC1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освещение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510B2" w:rsidRPr="00BC1F49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0" w:type="dxa"/>
          </w:tcPr>
          <w:p w:rsidR="005510B2" w:rsidRDefault="005510B2" w:rsidP="00FE62DB">
            <w:pPr>
              <w:spacing w:after="0" w:line="240" w:lineRule="auto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4pt;height:120.75pt">
                  <v:imagedata r:id="rId10" r:href="rId11"/>
                </v:shape>
              </w:pict>
            </w:r>
          </w:p>
          <w:p w:rsidR="005510B2" w:rsidRPr="00BC1F49" w:rsidRDefault="005510B2" w:rsidP="00FE6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0B2" w:rsidRPr="00BC1F49">
        <w:trPr>
          <w:trHeight w:val="2685"/>
        </w:trPr>
        <w:tc>
          <w:tcPr>
            <w:tcW w:w="4788" w:type="dxa"/>
          </w:tcPr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1F49">
              <w:rPr>
                <w:rFonts w:ascii="Times New Roman" w:hAnsi="Times New Roman" w:cs="Times New Roman"/>
                <w:sz w:val="28"/>
                <w:szCs w:val="28"/>
              </w:rPr>
              <w:t>Установка скамеек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урн</w:t>
            </w: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Pr="00BC1F49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0" w:type="dxa"/>
          </w:tcPr>
          <w:p w:rsidR="005510B2" w:rsidRPr="00BC1F49" w:rsidRDefault="005510B2" w:rsidP="00FE6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i1026" type="#_x0000_t75" alt="http://eko48.ru/images/tovar/skameyka_ozarenie_bez_spinki.jpg" style="width:176.25pt;height:117pt;visibility:visible">
                  <v:imagedata r:id="rId12" o:title=""/>
                </v:shape>
              </w:pict>
            </w:r>
          </w:p>
        </w:tc>
      </w:tr>
      <w:tr w:rsidR="005510B2" w:rsidRPr="00BC1F49">
        <w:trPr>
          <w:trHeight w:val="493"/>
        </w:trPr>
        <w:tc>
          <w:tcPr>
            <w:tcW w:w="14328" w:type="dxa"/>
            <w:gridSpan w:val="2"/>
          </w:tcPr>
          <w:p w:rsidR="005510B2" w:rsidRPr="00C85CBA" w:rsidRDefault="005510B2" w:rsidP="00FE62D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85CBA">
              <w:rPr>
                <w:rFonts w:ascii="Times New Roman" w:hAnsi="Times New Roman" w:cs="Times New Roman"/>
                <w:noProof/>
                <w:sz w:val="28"/>
                <w:szCs w:val="28"/>
              </w:rPr>
              <w:t>По дополнительному пер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</w:t>
            </w:r>
            <w:r w:rsidRPr="00C85CBA">
              <w:rPr>
                <w:rFonts w:ascii="Times New Roman" w:hAnsi="Times New Roman" w:cs="Times New Roman"/>
                <w:noProof/>
                <w:sz w:val="28"/>
                <w:szCs w:val="28"/>
              </w:rPr>
              <w:t>чню работ</w:t>
            </w:r>
          </w:p>
        </w:tc>
      </w:tr>
      <w:tr w:rsidR="005510B2" w:rsidRPr="00BC1F49">
        <w:trPr>
          <w:trHeight w:val="2685"/>
        </w:trPr>
        <w:tc>
          <w:tcPr>
            <w:tcW w:w="4788" w:type="dxa"/>
          </w:tcPr>
          <w:p w:rsidR="005510B2" w:rsidRDefault="005510B2" w:rsidP="00CA13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Обустройство пешеходных дорожек</w:t>
            </w:r>
          </w:p>
        </w:tc>
        <w:tc>
          <w:tcPr>
            <w:tcW w:w="9540" w:type="dxa"/>
          </w:tcPr>
          <w:p w:rsidR="005510B2" w:rsidRDefault="005510B2" w:rsidP="00FE62DB">
            <w:pPr>
              <w:spacing w:after="0" w:line="240" w:lineRule="auto"/>
              <w:jc w:val="center"/>
              <w:rPr>
                <w:noProof/>
              </w:rPr>
            </w:pPr>
            <w:r>
              <w:pict>
                <v:shape id="_x0000_i1027" type="#_x0000_t75" alt="" style="width:237.75pt;height:120.75pt">
                  <v:imagedata r:id="rId13" r:href="rId14"/>
                </v:shape>
              </w:pict>
            </w:r>
          </w:p>
        </w:tc>
      </w:tr>
      <w:tr w:rsidR="005510B2" w:rsidRPr="00BC1F49">
        <w:trPr>
          <w:trHeight w:val="2685"/>
        </w:trPr>
        <w:tc>
          <w:tcPr>
            <w:tcW w:w="4788" w:type="dxa"/>
            <w:vMerge w:val="restart"/>
          </w:tcPr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 спортивных тренажеров</w:t>
            </w: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B2" w:rsidRPr="00BC1F49" w:rsidRDefault="005510B2" w:rsidP="00CA13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 спортивных тренажеров</w:t>
            </w:r>
          </w:p>
        </w:tc>
        <w:tc>
          <w:tcPr>
            <w:tcW w:w="9540" w:type="dxa"/>
          </w:tcPr>
          <w:p w:rsidR="005510B2" w:rsidRDefault="005510B2" w:rsidP="00FE62D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8" type="#_x0000_t75" alt="http://sport-planet.ua/files/2014/03_03/17_28/u_files_store_4_26756.jpg" style="width:265.5pt;height:138.75pt;visibility:visible">
                  <v:imagedata r:id="rId15" o:title=""/>
                </v:shape>
              </w:pict>
            </w:r>
          </w:p>
        </w:tc>
      </w:tr>
      <w:tr w:rsidR="005510B2" w:rsidRPr="00BC1F49">
        <w:trPr>
          <w:trHeight w:val="2685"/>
        </w:trPr>
        <w:tc>
          <w:tcPr>
            <w:tcW w:w="4788" w:type="dxa"/>
            <w:vMerge/>
          </w:tcPr>
          <w:p w:rsidR="005510B2" w:rsidRPr="00BC1F49" w:rsidRDefault="005510B2" w:rsidP="00FE6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0" w:type="dxa"/>
          </w:tcPr>
          <w:p w:rsidR="005510B2" w:rsidRDefault="005510B2" w:rsidP="00FE62D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9" type="#_x0000_t75" alt="http://tdovelon.ru/files/products/dsk-sputnik-sine-raduga.800x600.jpg?149b20270bf8e8f4d4a7092b002fd179" style="width:258pt;height:162pt;visibility:visible">
                  <v:imagedata r:id="rId16" o:title=""/>
                </v:shape>
              </w:pict>
            </w:r>
          </w:p>
        </w:tc>
      </w:tr>
    </w:tbl>
    <w:p w:rsidR="005510B2" w:rsidRDefault="005510B2" w:rsidP="002C7D1C">
      <w:pPr>
        <w:spacing w:after="0" w:line="240" w:lineRule="auto"/>
        <w:ind w:left="5760" w:firstLine="2880"/>
        <w:rPr>
          <w:rFonts w:ascii="Times New Roman" w:hAnsi="Times New Roman" w:cs="Times New Roman"/>
          <w:sz w:val="28"/>
          <w:szCs w:val="28"/>
        </w:rPr>
      </w:pPr>
    </w:p>
    <w:p w:rsidR="005510B2" w:rsidRDefault="005510B2">
      <w:pPr>
        <w:rPr>
          <w:noProof/>
        </w:rPr>
      </w:pPr>
    </w:p>
    <w:sectPr w:rsidR="005510B2" w:rsidSect="00A40BAE">
      <w:footerReference w:type="default" r:id="rId17"/>
      <w:pgSz w:w="16838" w:h="11906" w:orient="landscape"/>
      <w:pgMar w:top="1134" w:right="851" w:bottom="1134" w:left="1701" w:header="709" w:footer="709" w:gutter="0"/>
      <w:pgNumType w:start="1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0B2" w:rsidRDefault="005510B2">
      <w:r>
        <w:separator/>
      </w:r>
    </w:p>
  </w:endnote>
  <w:endnote w:type="continuationSeparator" w:id="1">
    <w:p w:rsidR="005510B2" w:rsidRDefault="005510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B2" w:rsidRDefault="005510B2" w:rsidP="00A86043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6</w:t>
    </w:r>
    <w:r>
      <w:rPr>
        <w:rStyle w:val="PageNumber"/>
        <w:rFonts w:cs="Calibri"/>
      </w:rPr>
      <w:fldChar w:fldCharType="end"/>
    </w:r>
  </w:p>
  <w:p w:rsidR="005510B2" w:rsidRDefault="005510B2" w:rsidP="000067B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B2" w:rsidRDefault="005510B2" w:rsidP="00A86043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1</w:t>
    </w:r>
    <w:r>
      <w:rPr>
        <w:rStyle w:val="PageNumber"/>
        <w:rFonts w:cs="Calibri"/>
      </w:rPr>
      <w:fldChar w:fldCharType="end"/>
    </w:r>
  </w:p>
  <w:p w:rsidR="005510B2" w:rsidRDefault="005510B2" w:rsidP="00A40BAE">
    <w:pPr>
      <w:pStyle w:val="Footer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B2" w:rsidRDefault="005510B2" w:rsidP="00A86043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20</w:t>
    </w:r>
    <w:r>
      <w:rPr>
        <w:rStyle w:val="PageNumber"/>
        <w:rFonts w:cs="Calibri"/>
      </w:rPr>
      <w:fldChar w:fldCharType="end"/>
    </w:r>
  </w:p>
  <w:p w:rsidR="005510B2" w:rsidRDefault="005510B2" w:rsidP="000067B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0B2" w:rsidRDefault="005510B2">
      <w:r>
        <w:separator/>
      </w:r>
    </w:p>
  </w:footnote>
  <w:footnote w:type="continuationSeparator" w:id="1">
    <w:p w:rsidR="005510B2" w:rsidRDefault="005510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24C2B"/>
    <w:multiLevelType w:val="hybridMultilevel"/>
    <w:tmpl w:val="FBB26500"/>
    <w:lvl w:ilvl="0" w:tplc="60CE56A2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96126EE"/>
    <w:multiLevelType w:val="hybridMultilevel"/>
    <w:tmpl w:val="5CD4BCB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89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5A750724"/>
    <w:multiLevelType w:val="hybridMultilevel"/>
    <w:tmpl w:val="5CD4BCB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A736CA5"/>
    <w:multiLevelType w:val="hybridMultilevel"/>
    <w:tmpl w:val="021A21EE"/>
    <w:lvl w:ilvl="0" w:tplc="7FF2F9D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2008"/>
    <w:rsid w:val="00003896"/>
    <w:rsid w:val="00005601"/>
    <w:rsid w:val="000067B3"/>
    <w:rsid w:val="00010398"/>
    <w:rsid w:val="00011CFF"/>
    <w:rsid w:val="000150D9"/>
    <w:rsid w:val="0002013D"/>
    <w:rsid w:val="00024C75"/>
    <w:rsid w:val="00024EC5"/>
    <w:rsid w:val="00025CE1"/>
    <w:rsid w:val="000268F7"/>
    <w:rsid w:val="0003224C"/>
    <w:rsid w:val="00033544"/>
    <w:rsid w:val="00034DA7"/>
    <w:rsid w:val="00035E75"/>
    <w:rsid w:val="0003761E"/>
    <w:rsid w:val="00042A96"/>
    <w:rsid w:val="000434B4"/>
    <w:rsid w:val="000449E5"/>
    <w:rsid w:val="00047591"/>
    <w:rsid w:val="000556F3"/>
    <w:rsid w:val="0005713A"/>
    <w:rsid w:val="0005794B"/>
    <w:rsid w:val="00061539"/>
    <w:rsid w:val="00063039"/>
    <w:rsid w:val="000636CF"/>
    <w:rsid w:val="0006589C"/>
    <w:rsid w:val="00065CD6"/>
    <w:rsid w:val="00066C7D"/>
    <w:rsid w:val="00067074"/>
    <w:rsid w:val="00067872"/>
    <w:rsid w:val="00080824"/>
    <w:rsid w:val="000842AC"/>
    <w:rsid w:val="000847C3"/>
    <w:rsid w:val="000852F9"/>
    <w:rsid w:val="00085B65"/>
    <w:rsid w:val="00087E0D"/>
    <w:rsid w:val="000902B7"/>
    <w:rsid w:val="0009066B"/>
    <w:rsid w:val="0009096C"/>
    <w:rsid w:val="000926E6"/>
    <w:rsid w:val="00092855"/>
    <w:rsid w:val="000945C3"/>
    <w:rsid w:val="000A0ABB"/>
    <w:rsid w:val="000A624A"/>
    <w:rsid w:val="000A6E9D"/>
    <w:rsid w:val="000B272B"/>
    <w:rsid w:val="000B43AC"/>
    <w:rsid w:val="000B553F"/>
    <w:rsid w:val="000B5AD5"/>
    <w:rsid w:val="000C0A16"/>
    <w:rsid w:val="000C54A0"/>
    <w:rsid w:val="000C7897"/>
    <w:rsid w:val="000D0E96"/>
    <w:rsid w:val="000D10D8"/>
    <w:rsid w:val="000D7ECD"/>
    <w:rsid w:val="000E09CB"/>
    <w:rsid w:val="000E1AE4"/>
    <w:rsid w:val="000E34A3"/>
    <w:rsid w:val="000E53AE"/>
    <w:rsid w:val="000E7966"/>
    <w:rsid w:val="000E799E"/>
    <w:rsid w:val="000F2C9A"/>
    <w:rsid w:val="000F4032"/>
    <w:rsid w:val="000F408D"/>
    <w:rsid w:val="000F5472"/>
    <w:rsid w:val="000F7FC1"/>
    <w:rsid w:val="00100D76"/>
    <w:rsid w:val="001013DB"/>
    <w:rsid w:val="00102DD9"/>
    <w:rsid w:val="00106716"/>
    <w:rsid w:val="001078F9"/>
    <w:rsid w:val="00111836"/>
    <w:rsid w:val="001127E2"/>
    <w:rsid w:val="00112F51"/>
    <w:rsid w:val="001148FF"/>
    <w:rsid w:val="00116FBF"/>
    <w:rsid w:val="001228AD"/>
    <w:rsid w:val="00124146"/>
    <w:rsid w:val="00127311"/>
    <w:rsid w:val="00127CE5"/>
    <w:rsid w:val="00130292"/>
    <w:rsid w:val="00135C54"/>
    <w:rsid w:val="00141E9F"/>
    <w:rsid w:val="00144C1C"/>
    <w:rsid w:val="001473A7"/>
    <w:rsid w:val="00147DC0"/>
    <w:rsid w:val="001509C3"/>
    <w:rsid w:val="00160149"/>
    <w:rsid w:val="0016237B"/>
    <w:rsid w:val="00163193"/>
    <w:rsid w:val="001638CF"/>
    <w:rsid w:val="00171200"/>
    <w:rsid w:val="00171FC1"/>
    <w:rsid w:val="00181232"/>
    <w:rsid w:val="00185F38"/>
    <w:rsid w:val="00186F9E"/>
    <w:rsid w:val="00190E16"/>
    <w:rsid w:val="00194205"/>
    <w:rsid w:val="001944C9"/>
    <w:rsid w:val="0019490E"/>
    <w:rsid w:val="001A03A5"/>
    <w:rsid w:val="001A588B"/>
    <w:rsid w:val="001A659B"/>
    <w:rsid w:val="001B0B84"/>
    <w:rsid w:val="001B0F90"/>
    <w:rsid w:val="001B18F1"/>
    <w:rsid w:val="001B2F2F"/>
    <w:rsid w:val="001B4934"/>
    <w:rsid w:val="001B6428"/>
    <w:rsid w:val="001B6E13"/>
    <w:rsid w:val="001C1702"/>
    <w:rsid w:val="001C6488"/>
    <w:rsid w:val="001C741B"/>
    <w:rsid w:val="001D11A7"/>
    <w:rsid w:val="001D38E7"/>
    <w:rsid w:val="001D7573"/>
    <w:rsid w:val="001E49B0"/>
    <w:rsid w:val="001E4C5B"/>
    <w:rsid w:val="001E5AA1"/>
    <w:rsid w:val="001E6668"/>
    <w:rsid w:val="001F263A"/>
    <w:rsid w:val="001F7AAE"/>
    <w:rsid w:val="0020096E"/>
    <w:rsid w:val="002040C2"/>
    <w:rsid w:val="00205711"/>
    <w:rsid w:val="00207126"/>
    <w:rsid w:val="0021201B"/>
    <w:rsid w:val="002143F8"/>
    <w:rsid w:val="00221A53"/>
    <w:rsid w:val="00226FCE"/>
    <w:rsid w:val="0023243C"/>
    <w:rsid w:val="00234719"/>
    <w:rsid w:val="00236FC0"/>
    <w:rsid w:val="002456F0"/>
    <w:rsid w:val="0024621E"/>
    <w:rsid w:val="00251BF5"/>
    <w:rsid w:val="00251FE1"/>
    <w:rsid w:val="00252FF6"/>
    <w:rsid w:val="0025726B"/>
    <w:rsid w:val="00264A2B"/>
    <w:rsid w:val="00265A30"/>
    <w:rsid w:val="00275E14"/>
    <w:rsid w:val="00276AB1"/>
    <w:rsid w:val="00282253"/>
    <w:rsid w:val="002864C2"/>
    <w:rsid w:val="00286BBE"/>
    <w:rsid w:val="00292AC0"/>
    <w:rsid w:val="002931E8"/>
    <w:rsid w:val="002954BF"/>
    <w:rsid w:val="00297D87"/>
    <w:rsid w:val="002A0BD6"/>
    <w:rsid w:val="002A26C3"/>
    <w:rsid w:val="002A3D60"/>
    <w:rsid w:val="002A3D91"/>
    <w:rsid w:val="002A4B48"/>
    <w:rsid w:val="002A4EFE"/>
    <w:rsid w:val="002A7459"/>
    <w:rsid w:val="002A7832"/>
    <w:rsid w:val="002B08F3"/>
    <w:rsid w:val="002B1B5B"/>
    <w:rsid w:val="002B2B15"/>
    <w:rsid w:val="002B33B3"/>
    <w:rsid w:val="002B38E8"/>
    <w:rsid w:val="002B4C47"/>
    <w:rsid w:val="002B5EF2"/>
    <w:rsid w:val="002B6BA6"/>
    <w:rsid w:val="002C0AB8"/>
    <w:rsid w:val="002C1FFE"/>
    <w:rsid w:val="002C3E29"/>
    <w:rsid w:val="002C7D1C"/>
    <w:rsid w:val="002D151F"/>
    <w:rsid w:val="002D34E1"/>
    <w:rsid w:val="002D449F"/>
    <w:rsid w:val="002D7FE6"/>
    <w:rsid w:val="002E5D5D"/>
    <w:rsid w:val="002E76BE"/>
    <w:rsid w:val="002F07AA"/>
    <w:rsid w:val="002F5F4A"/>
    <w:rsid w:val="002F73AE"/>
    <w:rsid w:val="002F7505"/>
    <w:rsid w:val="00301D17"/>
    <w:rsid w:val="00301D5F"/>
    <w:rsid w:val="00302D80"/>
    <w:rsid w:val="00303444"/>
    <w:rsid w:val="003071D4"/>
    <w:rsid w:val="00315BF5"/>
    <w:rsid w:val="00321E2D"/>
    <w:rsid w:val="00323350"/>
    <w:rsid w:val="0032607E"/>
    <w:rsid w:val="0033048D"/>
    <w:rsid w:val="003323BD"/>
    <w:rsid w:val="00334082"/>
    <w:rsid w:val="00335514"/>
    <w:rsid w:val="00336BBE"/>
    <w:rsid w:val="00337026"/>
    <w:rsid w:val="003406AC"/>
    <w:rsid w:val="00341ABE"/>
    <w:rsid w:val="00346FD9"/>
    <w:rsid w:val="003523BE"/>
    <w:rsid w:val="0035274D"/>
    <w:rsid w:val="00355775"/>
    <w:rsid w:val="00356FA0"/>
    <w:rsid w:val="003576D6"/>
    <w:rsid w:val="003576F6"/>
    <w:rsid w:val="00365B26"/>
    <w:rsid w:val="003735FA"/>
    <w:rsid w:val="00373B76"/>
    <w:rsid w:val="003749E4"/>
    <w:rsid w:val="00376E18"/>
    <w:rsid w:val="00385408"/>
    <w:rsid w:val="00393314"/>
    <w:rsid w:val="003946C9"/>
    <w:rsid w:val="003951CC"/>
    <w:rsid w:val="003A2EBB"/>
    <w:rsid w:val="003A3793"/>
    <w:rsid w:val="003A4FFB"/>
    <w:rsid w:val="003A5765"/>
    <w:rsid w:val="003B05C7"/>
    <w:rsid w:val="003B1BF4"/>
    <w:rsid w:val="003B2688"/>
    <w:rsid w:val="003B4E36"/>
    <w:rsid w:val="003B5504"/>
    <w:rsid w:val="003C162C"/>
    <w:rsid w:val="003C1EEB"/>
    <w:rsid w:val="003C236B"/>
    <w:rsid w:val="003C28D1"/>
    <w:rsid w:val="003C490A"/>
    <w:rsid w:val="003D0D09"/>
    <w:rsid w:val="003D3B63"/>
    <w:rsid w:val="003E4393"/>
    <w:rsid w:val="003E43AE"/>
    <w:rsid w:val="003E5EE7"/>
    <w:rsid w:val="003E73AE"/>
    <w:rsid w:val="003E7FE0"/>
    <w:rsid w:val="003F1396"/>
    <w:rsid w:val="003F3D64"/>
    <w:rsid w:val="003F75EB"/>
    <w:rsid w:val="003F77A4"/>
    <w:rsid w:val="00401AE9"/>
    <w:rsid w:val="00402DEA"/>
    <w:rsid w:val="00402F45"/>
    <w:rsid w:val="00403F48"/>
    <w:rsid w:val="00405EDC"/>
    <w:rsid w:val="00406640"/>
    <w:rsid w:val="0040684F"/>
    <w:rsid w:val="0040781B"/>
    <w:rsid w:val="00411D36"/>
    <w:rsid w:val="00411F5D"/>
    <w:rsid w:val="004145D6"/>
    <w:rsid w:val="00417044"/>
    <w:rsid w:val="0042492E"/>
    <w:rsid w:val="00426166"/>
    <w:rsid w:val="00430E43"/>
    <w:rsid w:val="00432496"/>
    <w:rsid w:val="00437746"/>
    <w:rsid w:val="00441463"/>
    <w:rsid w:val="00442AA5"/>
    <w:rsid w:val="004438C6"/>
    <w:rsid w:val="00444FEB"/>
    <w:rsid w:val="00451C9C"/>
    <w:rsid w:val="00453100"/>
    <w:rsid w:val="00453CAD"/>
    <w:rsid w:val="00455D26"/>
    <w:rsid w:val="00462209"/>
    <w:rsid w:val="00464837"/>
    <w:rsid w:val="00464DD6"/>
    <w:rsid w:val="00464E21"/>
    <w:rsid w:val="004707A8"/>
    <w:rsid w:val="004710E2"/>
    <w:rsid w:val="004744CF"/>
    <w:rsid w:val="0047495B"/>
    <w:rsid w:val="00477590"/>
    <w:rsid w:val="0048044B"/>
    <w:rsid w:val="00480BFB"/>
    <w:rsid w:val="00481603"/>
    <w:rsid w:val="00484B6F"/>
    <w:rsid w:val="00486C3F"/>
    <w:rsid w:val="00486F82"/>
    <w:rsid w:val="00487C65"/>
    <w:rsid w:val="00490AD6"/>
    <w:rsid w:val="00492676"/>
    <w:rsid w:val="004933EE"/>
    <w:rsid w:val="00494FAC"/>
    <w:rsid w:val="00495425"/>
    <w:rsid w:val="004A1046"/>
    <w:rsid w:val="004A5F53"/>
    <w:rsid w:val="004A6FCD"/>
    <w:rsid w:val="004B20F8"/>
    <w:rsid w:val="004B2FC2"/>
    <w:rsid w:val="004B4883"/>
    <w:rsid w:val="004C14A0"/>
    <w:rsid w:val="004C1BF9"/>
    <w:rsid w:val="004C282E"/>
    <w:rsid w:val="004C43A8"/>
    <w:rsid w:val="004C544E"/>
    <w:rsid w:val="004D7327"/>
    <w:rsid w:val="004E276A"/>
    <w:rsid w:val="004E55BF"/>
    <w:rsid w:val="004E62E8"/>
    <w:rsid w:val="004F000F"/>
    <w:rsid w:val="004F031E"/>
    <w:rsid w:val="00501811"/>
    <w:rsid w:val="005033CE"/>
    <w:rsid w:val="00506504"/>
    <w:rsid w:val="00506A95"/>
    <w:rsid w:val="00511EF8"/>
    <w:rsid w:val="00514FCE"/>
    <w:rsid w:val="00521DF0"/>
    <w:rsid w:val="005236E1"/>
    <w:rsid w:val="005276CD"/>
    <w:rsid w:val="00535183"/>
    <w:rsid w:val="00535283"/>
    <w:rsid w:val="00536EA3"/>
    <w:rsid w:val="00540993"/>
    <w:rsid w:val="005509C2"/>
    <w:rsid w:val="00551064"/>
    <w:rsid w:val="005510B2"/>
    <w:rsid w:val="005515E9"/>
    <w:rsid w:val="00553336"/>
    <w:rsid w:val="00556445"/>
    <w:rsid w:val="00563594"/>
    <w:rsid w:val="00565F0C"/>
    <w:rsid w:val="00566D6E"/>
    <w:rsid w:val="00570014"/>
    <w:rsid w:val="00573C43"/>
    <w:rsid w:val="005849A7"/>
    <w:rsid w:val="00584B7A"/>
    <w:rsid w:val="0058747C"/>
    <w:rsid w:val="00587733"/>
    <w:rsid w:val="00595249"/>
    <w:rsid w:val="005A0B16"/>
    <w:rsid w:val="005A5F43"/>
    <w:rsid w:val="005A6E56"/>
    <w:rsid w:val="005A7BAD"/>
    <w:rsid w:val="005B079C"/>
    <w:rsid w:val="005B5BFC"/>
    <w:rsid w:val="005C231F"/>
    <w:rsid w:val="005C359F"/>
    <w:rsid w:val="005C3E0F"/>
    <w:rsid w:val="005C4D1F"/>
    <w:rsid w:val="005D0BBF"/>
    <w:rsid w:val="005D4397"/>
    <w:rsid w:val="005E1B1B"/>
    <w:rsid w:val="005E222E"/>
    <w:rsid w:val="005E26D4"/>
    <w:rsid w:val="005E3124"/>
    <w:rsid w:val="005E7DE3"/>
    <w:rsid w:val="005F18EA"/>
    <w:rsid w:val="005F22B9"/>
    <w:rsid w:val="005F2F84"/>
    <w:rsid w:val="005F616C"/>
    <w:rsid w:val="00600145"/>
    <w:rsid w:val="00602AB7"/>
    <w:rsid w:val="00603476"/>
    <w:rsid w:val="0061481C"/>
    <w:rsid w:val="0061584C"/>
    <w:rsid w:val="0061754C"/>
    <w:rsid w:val="00623463"/>
    <w:rsid w:val="00623CE5"/>
    <w:rsid w:val="006258FD"/>
    <w:rsid w:val="00632757"/>
    <w:rsid w:val="00641A8B"/>
    <w:rsid w:val="00643193"/>
    <w:rsid w:val="00645ED4"/>
    <w:rsid w:val="00651CF2"/>
    <w:rsid w:val="00655836"/>
    <w:rsid w:val="00661894"/>
    <w:rsid w:val="006621E1"/>
    <w:rsid w:val="006655E0"/>
    <w:rsid w:val="00667415"/>
    <w:rsid w:val="00670DEA"/>
    <w:rsid w:val="00674073"/>
    <w:rsid w:val="006746EE"/>
    <w:rsid w:val="00674F92"/>
    <w:rsid w:val="006760A1"/>
    <w:rsid w:val="006765EF"/>
    <w:rsid w:val="00683504"/>
    <w:rsid w:val="0069483A"/>
    <w:rsid w:val="00697AFC"/>
    <w:rsid w:val="006A0581"/>
    <w:rsid w:val="006A7BD7"/>
    <w:rsid w:val="006B1DE3"/>
    <w:rsid w:val="006B1FF9"/>
    <w:rsid w:val="006C2AD9"/>
    <w:rsid w:val="006C47EE"/>
    <w:rsid w:val="006C4906"/>
    <w:rsid w:val="006C533A"/>
    <w:rsid w:val="006C6E45"/>
    <w:rsid w:val="006C7516"/>
    <w:rsid w:val="006D530B"/>
    <w:rsid w:val="006D5328"/>
    <w:rsid w:val="006D77E5"/>
    <w:rsid w:val="006E12C2"/>
    <w:rsid w:val="006E344F"/>
    <w:rsid w:val="00704628"/>
    <w:rsid w:val="007049F5"/>
    <w:rsid w:val="00710A41"/>
    <w:rsid w:val="00712F17"/>
    <w:rsid w:val="00714C75"/>
    <w:rsid w:val="00717BDB"/>
    <w:rsid w:val="00721C56"/>
    <w:rsid w:val="007220A7"/>
    <w:rsid w:val="0072380A"/>
    <w:rsid w:val="00731A8F"/>
    <w:rsid w:val="0073354B"/>
    <w:rsid w:val="00736900"/>
    <w:rsid w:val="00740B29"/>
    <w:rsid w:val="00741058"/>
    <w:rsid w:val="007418FB"/>
    <w:rsid w:val="00744E25"/>
    <w:rsid w:val="00747AB0"/>
    <w:rsid w:val="007513E4"/>
    <w:rsid w:val="00753E07"/>
    <w:rsid w:val="00755D02"/>
    <w:rsid w:val="007578F9"/>
    <w:rsid w:val="00762682"/>
    <w:rsid w:val="007634B6"/>
    <w:rsid w:val="0077413D"/>
    <w:rsid w:val="0078464D"/>
    <w:rsid w:val="00784984"/>
    <w:rsid w:val="00785FA3"/>
    <w:rsid w:val="00786601"/>
    <w:rsid w:val="00787FF9"/>
    <w:rsid w:val="00790305"/>
    <w:rsid w:val="0079111C"/>
    <w:rsid w:val="00794C51"/>
    <w:rsid w:val="00796ADC"/>
    <w:rsid w:val="00797E5F"/>
    <w:rsid w:val="007A23FF"/>
    <w:rsid w:val="007A25F2"/>
    <w:rsid w:val="007A2F63"/>
    <w:rsid w:val="007A3F5B"/>
    <w:rsid w:val="007A497F"/>
    <w:rsid w:val="007A4C0E"/>
    <w:rsid w:val="007B5A8A"/>
    <w:rsid w:val="007B5B95"/>
    <w:rsid w:val="007B7866"/>
    <w:rsid w:val="007C110D"/>
    <w:rsid w:val="007C4A84"/>
    <w:rsid w:val="007C71B6"/>
    <w:rsid w:val="007D1345"/>
    <w:rsid w:val="007D387A"/>
    <w:rsid w:val="007E0F3C"/>
    <w:rsid w:val="007E57A4"/>
    <w:rsid w:val="007F1031"/>
    <w:rsid w:val="007F2337"/>
    <w:rsid w:val="007F32ED"/>
    <w:rsid w:val="007F47C8"/>
    <w:rsid w:val="007F4FF5"/>
    <w:rsid w:val="007F5679"/>
    <w:rsid w:val="007F6B64"/>
    <w:rsid w:val="007F73E8"/>
    <w:rsid w:val="008009F2"/>
    <w:rsid w:val="00802644"/>
    <w:rsid w:val="00802BA4"/>
    <w:rsid w:val="00802F22"/>
    <w:rsid w:val="0080496B"/>
    <w:rsid w:val="00806A72"/>
    <w:rsid w:val="0080753A"/>
    <w:rsid w:val="00807D9C"/>
    <w:rsid w:val="00810802"/>
    <w:rsid w:val="0081310F"/>
    <w:rsid w:val="00820A0A"/>
    <w:rsid w:val="00821246"/>
    <w:rsid w:val="00821B18"/>
    <w:rsid w:val="00823A52"/>
    <w:rsid w:val="00827462"/>
    <w:rsid w:val="00827989"/>
    <w:rsid w:val="00832036"/>
    <w:rsid w:val="00832983"/>
    <w:rsid w:val="00835C93"/>
    <w:rsid w:val="008365FA"/>
    <w:rsid w:val="00844E51"/>
    <w:rsid w:val="00855073"/>
    <w:rsid w:val="008557E0"/>
    <w:rsid w:val="0085667B"/>
    <w:rsid w:val="008621F5"/>
    <w:rsid w:val="00862F21"/>
    <w:rsid w:val="00864BF4"/>
    <w:rsid w:val="00867193"/>
    <w:rsid w:val="00870999"/>
    <w:rsid w:val="008718CD"/>
    <w:rsid w:val="00871AD1"/>
    <w:rsid w:val="00872C08"/>
    <w:rsid w:val="008750A5"/>
    <w:rsid w:val="008802B7"/>
    <w:rsid w:val="00881E79"/>
    <w:rsid w:val="0088463F"/>
    <w:rsid w:val="00885857"/>
    <w:rsid w:val="008865F5"/>
    <w:rsid w:val="0089254A"/>
    <w:rsid w:val="00894675"/>
    <w:rsid w:val="008A2612"/>
    <w:rsid w:val="008A6A6E"/>
    <w:rsid w:val="008B3ECA"/>
    <w:rsid w:val="008B6CDE"/>
    <w:rsid w:val="008B7730"/>
    <w:rsid w:val="008B7DD6"/>
    <w:rsid w:val="008C1C55"/>
    <w:rsid w:val="008E036C"/>
    <w:rsid w:val="008E1868"/>
    <w:rsid w:val="008E1DC1"/>
    <w:rsid w:val="008E2891"/>
    <w:rsid w:val="008F2008"/>
    <w:rsid w:val="008F2BFC"/>
    <w:rsid w:val="008F79CD"/>
    <w:rsid w:val="0090155D"/>
    <w:rsid w:val="00901F3A"/>
    <w:rsid w:val="00903B34"/>
    <w:rsid w:val="00904A08"/>
    <w:rsid w:val="00905A9C"/>
    <w:rsid w:val="00907981"/>
    <w:rsid w:val="00910AB6"/>
    <w:rsid w:val="009166D8"/>
    <w:rsid w:val="00917ED6"/>
    <w:rsid w:val="0092410D"/>
    <w:rsid w:val="00924D6E"/>
    <w:rsid w:val="009267F5"/>
    <w:rsid w:val="009271F8"/>
    <w:rsid w:val="00930E5E"/>
    <w:rsid w:val="009315C6"/>
    <w:rsid w:val="0093630E"/>
    <w:rsid w:val="0093706C"/>
    <w:rsid w:val="00937296"/>
    <w:rsid w:val="00937298"/>
    <w:rsid w:val="009372ED"/>
    <w:rsid w:val="0094154F"/>
    <w:rsid w:val="00941695"/>
    <w:rsid w:val="00947805"/>
    <w:rsid w:val="00951570"/>
    <w:rsid w:val="0095388C"/>
    <w:rsid w:val="00956144"/>
    <w:rsid w:val="00956F09"/>
    <w:rsid w:val="0096075C"/>
    <w:rsid w:val="00961DC4"/>
    <w:rsid w:val="0096290F"/>
    <w:rsid w:val="00963CE7"/>
    <w:rsid w:val="00971978"/>
    <w:rsid w:val="00972C15"/>
    <w:rsid w:val="00972F41"/>
    <w:rsid w:val="00974EFB"/>
    <w:rsid w:val="00975BED"/>
    <w:rsid w:val="009802FA"/>
    <w:rsid w:val="0098557C"/>
    <w:rsid w:val="00987BDD"/>
    <w:rsid w:val="00987CF6"/>
    <w:rsid w:val="00991413"/>
    <w:rsid w:val="00997914"/>
    <w:rsid w:val="009A02F9"/>
    <w:rsid w:val="009A2D96"/>
    <w:rsid w:val="009A6973"/>
    <w:rsid w:val="009A74E1"/>
    <w:rsid w:val="009B450C"/>
    <w:rsid w:val="009B75B7"/>
    <w:rsid w:val="009C1A7A"/>
    <w:rsid w:val="009C1CE1"/>
    <w:rsid w:val="009C4F8E"/>
    <w:rsid w:val="009C68F2"/>
    <w:rsid w:val="009D0F3E"/>
    <w:rsid w:val="009D18E5"/>
    <w:rsid w:val="009D26BE"/>
    <w:rsid w:val="009D450E"/>
    <w:rsid w:val="009E088A"/>
    <w:rsid w:val="009E247B"/>
    <w:rsid w:val="009E30D9"/>
    <w:rsid w:val="009E3177"/>
    <w:rsid w:val="009E3CC2"/>
    <w:rsid w:val="009E6CA8"/>
    <w:rsid w:val="009F2067"/>
    <w:rsid w:val="009F60B3"/>
    <w:rsid w:val="009F6690"/>
    <w:rsid w:val="009F6DC7"/>
    <w:rsid w:val="00A0071E"/>
    <w:rsid w:val="00A00840"/>
    <w:rsid w:val="00A04904"/>
    <w:rsid w:val="00A05F8F"/>
    <w:rsid w:val="00A06720"/>
    <w:rsid w:val="00A11ADE"/>
    <w:rsid w:val="00A125A9"/>
    <w:rsid w:val="00A138E9"/>
    <w:rsid w:val="00A14827"/>
    <w:rsid w:val="00A14C69"/>
    <w:rsid w:val="00A158D1"/>
    <w:rsid w:val="00A23FF2"/>
    <w:rsid w:val="00A25A46"/>
    <w:rsid w:val="00A27091"/>
    <w:rsid w:val="00A3061C"/>
    <w:rsid w:val="00A337DF"/>
    <w:rsid w:val="00A3477B"/>
    <w:rsid w:val="00A35529"/>
    <w:rsid w:val="00A35769"/>
    <w:rsid w:val="00A40BAE"/>
    <w:rsid w:val="00A443BC"/>
    <w:rsid w:val="00A55A45"/>
    <w:rsid w:val="00A569B3"/>
    <w:rsid w:val="00A5798F"/>
    <w:rsid w:val="00A662B5"/>
    <w:rsid w:val="00A6702F"/>
    <w:rsid w:val="00A71AEB"/>
    <w:rsid w:val="00A72806"/>
    <w:rsid w:val="00A755C1"/>
    <w:rsid w:val="00A758F8"/>
    <w:rsid w:val="00A839B8"/>
    <w:rsid w:val="00A84E57"/>
    <w:rsid w:val="00A8572F"/>
    <w:rsid w:val="00A86043"/>
    <w:rsid w:val="00A8666C"/>
    <w:rsid w:val="00A91EA1"/>
    <w:rsid w:val="00A927B4"/>
    <w:rsid w:val="00A94EAB"/>
    <w:rsid w:val="00A96840"/>
    <w:rsid w:val="00AA67E5"/>
    <w:rsid w:val="00AB5AAF"/>
    <w:rsid w:val="00AB6270"/>
    <w:rsid w:val="00AD2F33"/>
    <w:rsid w:val="00AD5010"/>
    <w:rsid w:val="00AD6EA7"/>
    <w:rsid w:val="00AE307B"/>
    <w:rsid w:val="00AE7338"/>
    <w:rsid w:val="00AE7593"/>
    <w:rsid w:val="00AF000F"/>
    <w:rsid w:val="00AF0807"/>
    <w:rsid w:val="00AF288D"/>
    <w:rsid w:val="00AF428C"/>
    <w:rsid w:val="00AF6B64"/>
    <w:rsid w:val="00B03194"/>
    <w:rsid w:val="00B03B25"/>
    <w:rsid w:val="00B03B78"/>
    <w:rsid w:val="00B062FF"/>
    <w:rsid w:val="00B13FFB"/>
    <w:rsid w:val="00B145D4"/>
    <w:rsid w:val="00B17EED"/>
    <w:rsid w:val="00B21259"/>
    <w:rsid w:val="00B240C2"/>
    <w:rsid w:val="00B309C5"/>
    <w:rsid w:val="00B31146"/>
    <w:rsid w:val="00B41649"/>
    <w:rsid w:val="00B41D2C"/>
    <w:rsid w:val="00B42784"/>
    <w:rsid w:val="00B42B7A"/>
    <w:rsid w:val="00B4399D"/>
    <w:rsid w:val="00B4454F"/>
    <w:rsid w:val="00B60387"/>
    <w:rsid w:val="00B67782"/>
    <w:rsid w:val="00B6796D"/>
    <w:rsid w:val="00B700ED"/>
    <w:rsid w:val="00B72D4A"/>
    <w:rsid w:val="00B75245"/>
    <w:rsid w:val="00B7707B"/>
    <w:rsid w:val="00B80B3A"/>
    <w:rsid w:val="00B82C5D"/>
    <w:rsid w:val="00B84459"/>
    <w:rsid w:val="00B8498F"/>
    <w:rsid w:val="00B859E7"/>
    <w:rsid w:val="00B87646"/>
    <w:rsid w:val="00B90D1D"/>
    <w:rsid w:val="00BB0119"/>
    <w:rsid w:val="00BB595D"/>
    <w:rsid w:val="00BC0657"/>
    <w:rsid w:val="00BC08F8"/>
    <w:rsid w:val="00BC1F49"/>
    <w:rsid w:val="00BC2A21"/>
    <w:rsid w:val="00BC2DE9"/>
    <w:rsid w:val="00BC6994"/>
    <w:rsid w:val="00BC75B8"/>
    <w:rsid w:val="00BD1FEE"/>
    <w:rsid w:val="00BD36A8"/>
    <w:rsid w:val="00BD4042"/>
    <w:rsid w:val="00BE10D0"/>
    <w:rsid w:val="00BE2976"/>
    <w:rsid w:val="00BE3451"/>
    <w:rsid w:val="00BE5167"/>
    <w:rsid w:val="00BE710A"/>
    <w:rsid w:val="00BF31AD"/>
    <w:rsid w:val="00BF382A"/>
    <w:rsid w:val="00BF426D"/>
    <w:rsid w:val="00BF6B14"/>
    <w:rsid w:val="00BF747D"/>
    <w:rsid w:val="00BF7566"/>
    <w:rsid w:val="00BF7D9E"/>
    <w:rsid w:val="00C015E5"/>
    <w:rsid w:val="00C0518D"/>
    <w:rsid w:val="00C14EBF"/>
    <w:rsid w:val="00C15C95"/>
    <w:rsid w:val="00C173BD"/>
    <w:rsid w:val="00C20D4F"/>
    <w:rsid w:val="00C23501"/>
    <w:rsid w:val="00C251BB"/>
    <w:rsid w:val="00C309CC"/>
    <w:rsid w:val="00C31B8B"/>
    <w:rsid w:val="00C32086"/>
    <w:rsid w:val="00C33091"/>
    <w:rsid w:val="00C35D04"/>
    <w:rsid w:val="00C378B3"/>
    <w:rsid w:val="00C408BA"/>
    <w:rsid w:val="00C4335F"/>
    <w:rsid w:val="00C4503B"/>
    <w:rsid w:val="00C46ACB"/>
    <w:rsid w:val="00C53F77"/>
    <w:rsid w:val="00C557A5"/>
    <w:rsid w:val="00C563B4"/>
    <w:rsid w:val="00C614E0"/>
    <w:rsid w:val="00C638DD"/>
    <w:rsid w:val="00C73EB4"/>
    <w:rsid w:val="00C7416C"/>
    <w:rsid w:val="00C759C5"/>
    <w:rsid w:val="00C76551"/>
    <w:rsid w:val="00C833A3"/>
    <w:rsid w:val="00C836D8"/>
    <w:rsid w:val="00C85CBA"/>
    <w:rsid w:val="00C85E3A"/>
    <w:rsid w:val="00C93139"/>
    <w:rsid w:val="00C938DB"/>
    <w:rsid w:val="00C94EE3"/>
    <w:rsid w:val="00C95273"/>
    <w:rsid w:val="00C95736"/>
    <w:rsid w:val="00C9580A"/>
    <w:rsid w:val="00CA05B3"/>
    <w:rsid w:val="00CA13CD"/>
    <w:rsid w:val="00CA1CC3"/>
    <w:rsid w:val="00CA4761"/>
    <w:rsid w:val="00CB1CAB"/>
    <w:rsid w:val="00CB4324"/>
    <w:rsid w:val="00CB4ECB"/>
    <w:rsid w:val="00CB75BC"/>
    <w:rsid w:val="00CC05FD"/>
    <w:rsid w:val="00CC0951"/>
    <w:rsid w:val="00CC3544"/>
    <w:rsid w:val="00CC4808"/>
    <w:rsid w:val="00CC6712"/>
    <w:rsid w:val="00CD15ED"/>
    <w:rsid w:val="00CD2176"/>
    <w:rsid w:val="00CD224D"/>
    <w:rsid w:val="00CE3EB6"/>
    <w:rsid w:val="00CE7333"/>
    <w:rsid w:val="00CE7B2F"/>
    <w:rsid w:val="00CF0771"/>
    <w:rsid w:val="00CF3049"/>
    <w:rsid w:val="00CF52CD"/>
    <w:rsid w:val="00CF79F5"/>
    <w:rsid w:val="00D00A32"/>
    <w:rsid w:val="00D023C4"/>
    <w:rsid w:val="00D079AB"/>
    <w:rsid w:val="00D123AE"/>
    <w:rsid w:val="00D127FE"/>
    <w:rsid w:val="00D175AD"/>
    <w:rsid w:val="00D20432"/>
    <w:rsid w:val="00D21463"/>
    <w:rsid w:val="00D214F5"/>
    <w:rsid w:val="00D2309A"/>
    <w:rsid w:val="00D3664A"/>
    <w:rsid w:val="00D369C5"/>
    <w:rsid w:val="00D3756A"/>
    <w:rsid w:val="00D407B2"/>
    <w:rsid w:val="00D44D9B"/>
    <w:rsid w:val="00D46EAD"/>
    <w:rsid w:val="00D4791C"/>
    <w:rsid w:val="00D509E2"/>
    <w:rsid w:val="00D55857"/>
    <w:rsid w:val="00D60357"/>
    <w:rsid w:val="00D634AA"/>
    <w:rsid w:val="00D65B70"/>
    <w:rsid w:val="00D66BF9"/>
    <w:rsid w:val="00D67C08"/>
    <w:rsid w:val="00D7257B"/>
    <w:rsid w:val="00D725A4"/>
    <w:rsid w:val="00D72F8D"/>
    <w:rsid w:val="00D73359"/>
    <w:rsid w:val="00D764FF"/>
    <w:rsid w:val="00D765C3"/>
    <w:rsid w:val="00D76739"/>
    <w:rsid w:val="00D7703F"/>
    <w:rsid w:val="00D770FE"/>
    <w:rsid w:val="00D81D0E"/>
    <w:rsid w:val="00D836EA"/>
    <w:rsid w:val="00D87722"/>
    <w:rsid w:val="00D94F09"/>
    <w:rsid w:val="00D95922"/>
    <w:rsid w:val="00D96070"/>
    <w:rsid w:val="00D97A61"/>
    <w:rsid w:val="00DA4CCE"/>
    <w:rsid w:val="00DB2E1A"/>
    <w:rsid w:val="00DB532E"/>
    <w:rsid w:val="00DC1B50"/>
    <w:rsid w:val="00DC6E0A"/>
    <w:rsid w:val="00DD479E"/>
    <w:rsid w:val="00DD6D2F"/>
    <w:rsid w:val="00DE1798"/>
    <w:rsid w:val="00DE27E8"/>
    <w:rsid w:val="00DE55C5"/>
    <w:rsid w:val="00DE7020"/>
    <w:rsid w:val="00DF11CE"/>
    <w:rsid w:val="00DF4367"/>
    <w:rsid w:val="00DF4454"/>
    <w:rsid w:val="00DF587C"/>
    <w:rsid w:val="00DF6D38"/>
    <w:rsid w:val="00DF7E02"/>
    <w:rsid w:val="00E02354"/>
    <w:rsid w:val="00E06BDB"/>
    <w:rsid w:val="00E1271E"/>
    <w:rsid w:val="00E2299C"/>
    <w:rsid w:val="00E22B20"/>
    <w:rsid w:val="00E23CB6"/>
    <w:rsid w:val="00E30546"/>
    <w:rsid w:val="00E3223C"/>
    <w:rsid w:val="00E35EA0"/>
    <w:rsid w:val="00E422B2"/>
    <w:rsid w:val="00E46CAA"/>
    <w:rsid w:val="00E500A6"/>
    <w:rsid w:val="00E52326"/>
    <w:rsid w:val="00E54E2E"/>
    <w:rsid w:val="00E55405"/>
    <w:rsid w:val="00E569EB"/>
    <w:rsid w:val="00E620CC"/>
    <w:rsid w:val="00E634B8"/>
    <w:rsid w:val="00E65A8A"/>
    <w:rsid w:val="00E7177D"/>
    <w:rsid w:val="00E734F6"/>
    <w:rsid w:val="00E815A3"/>
    <w:rsid w:val="00E84B89"/>
    <w:rsid w:val="00E855B9"/>
    <w:rsid w:val="00E85BB5"/>
    <w:rsid w:val="00E87FE0"/>
    <w:rsid w:val="00E9154E"/>
    <w:rsid w:val="00E92ED1"/>
    <w:rsid w:val="00E942D3"/>
    <w:rsid w:val="00E946AD"/>
    <w:rsid w:val="00E97AA9"/>
    <w:rsid w:val="00EA1378"/>
    <w:rsid w:val="00EA3B9C"/>
    <w:rsid w:val="00EA49BE"/>
    <w:rsid w:val="00EB0BAD"/>
    <w:rsid w:val="00EB34B7"/>
    <w:rsid w:val="00EB6D72"/>
    <w:rsid w:val="00EC15CC"/>
    <w:rsid w:val="00EC38E7"/>
    <w:rsid w:val="00EC67C5"/>
    <w:rsid w:val="00EC7B8E"/>
    <w:rsid w:val="00EC7E3E"/>
    <w:rsid w:val="00ED00CB"/>
    <w:rsid w:val="00ED2541"/>
    <w:rsid w:val="00ED3F01"/>
    <w:rsid w:val="00ED6B94"/>
    <w:rsid w:val="00ED6F94"/>
    <w:rsid w:val="00ED6FE1"/>
    <w:rsid w:val="00EE2AED"/>
    <w:rsid w:val="00EE6E78"/>
    <w:rsid w:val="00EE7009"/>
    <w:rsid w:val="00EF0730"/>
    <w:rsid w:val="00EF128D"/>
    <w:rsid w:val="00EF3AC7"/>
    <w:rsid w:val="00EF47C9"/>
    <w:rsid w:val="00EF4CF5"/>
    <w:rsid w:val="00EF5346"/>
    <w:rsid w:val="00F00B7E"/>
    <w:rsid w:val="00F0174D"/>
    <w:rsid w:val="00F022A1"/>
    <w:rsid w:val="00F0302F"/>
    <w:rsid w:val="00F04EED"/>
    <w:rsid w:val="00F050C6"/>
    <w:rsid w:val="00F05661"/>
    <w:rsid w:val="00F067A4"/>
    <w:rsid w:val="00F10773"/>
    <w:rsid w:val="00F13BE2"/>
    <w:rsid w:val="00F14706"/>
    <w:rsid w:val="00F177B0"/>
    <w:rsid w:val="00F313C4"/>
    <w:rsid w:val="00F33CD0"/>
    <w:rsid w:val="00F34D35"/>
    <w:rsid w:val="00F35406"/>
    <w:rsid w:val="00F3590D"/>
    <w:rsid w:val="00F366C7"/>
    <w:rsid w:val="00F429CF"/>
    <w:rsid w:val="00F4365F"/>
    <w:rsid w:val="00F436C7"/>
    <w:rsid w:val="00F44D24"/>
    <w:rsid w:val="00F4644E"/>
    <w:rsid w:val="00F46D76"/>
    <w:rsid w:val="00F535F1"/>
    <w:rsid w:val="00F53A76"/>
    <w:rsid w:val="00F53D44"/>
    <w:rsid w:val="00F53E5F"/>
    <w:rsid w:val="00F6391D"/>
    <w:rsid w:val="00F66D23"/>
    <w:rsid w:val="00F670B0"/>
    <w:rsid w:val="00F67AF2"/>
    <w:rsid w:val="00F800E4"/>
    <w:rsid w:val="00F80E68"/>
    <w:rsid w:val="00F80F42"/>
    <w:rsid w:val="00F8111F"/>
    <w:rsid w:val="00F9000C"/>
    <w:rsid w:val="00F95534"/>
    <w:rsid w:val="00F962DC"/>
    <w:rsid w:val="00FA168C"/>
    <w:rsid w:val="00FA2046"/>
    <w:rsid w:val="00FA20C0"/>
    <w:rsid w:val="00FA36BA"/>
    <w:rsid w:val="00FA382D"/>
    <w:rsid w:val="00FA3AC7"/>
    <w:rsid w:val="00FA5EAC"/>
    <w:rsid w:val="00FA798C"/>
    <w:rsid w:val="00FB3802"/>
    <w:rsid w:val="00FB41B8"/>
    <w:rsid w:val="00FC0E43"/>
    <w:rsid w:val="00FC2648"/>
    <w:rsid w:val="00FC4E17"/>
    <w:rsid w:val="00FD00D0"/>
    <w:rsid w:val="00FD334C"/>
    <w:rsid w:val="00FE09E2"/>
    <w:rsid w:val="00FE0EB0"/>
    <w:rsid w:val="00FE6043"/>
    <w:rsid w:val="00FE62DB"/>
    <w:rsid w:val="00FE7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008"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8F2008"/>
    <w:pPr>
      <w:ind w:left="720"/>
    </w:pPr>
  </w:style>
  <w:style w:type="paragraph" w:customStyle="1" w:styleId="10">
    <w:name w:val="Без интервала1"/>
    <w:link w:val="NoSpacingChar"/>
    <w:uiPriority w:val="99"/>
    <w:rsid w:val="008F2008"/>
    <w:rPr>
      <w:rFonts w:ascii="Calibri" w:hAnsi="Calibri"/>
    </w:rPr>
  </w:style>
  <w:style w:type="character" w:customStyle="1" w:styleId="NoSpacingChar">
    <w:name w:val="No Spacing Char"/>
    <w:link w:val="10"/>
    <w:uiPriority w:val="99"/>
    <w:locked/>
    <w:rsid w:val="008F2008"/>
    <w:rPr>
      <w:rFonts w:ascii="Calibri" w:hAnsi="Calibri"/>
      <w:sz w:val="22"/>
      <w:lang w:val="ru-RU" w:eastAsia="ru-RU"/>
    </w:rPr>
  </w:style>
  <w:style w:type="paragraph" w:customStyle="1" w:styleId="ConsPlusNormal">
    <w:name w:val="ConsPlusNormal"/>
    <w:uiPriority w:val="99"/>
    <w:rsid w:val="00641A8B"/>
    <w:pPr>
      <w:widowControl w:val="0"/>
      <w:autoSpaceDE w:val="0"/>
      <w:autoSpaceDN w:val="0"/>
      <w:adjustRightInd w:val="0"/>
    </w:pPr>
    <w:rPr>
      <w:rFonts w:ascii="Arial" w:hAnsi="Arial" w:cs="Arial"/>
      <w:sz w:val="16"/>
      <w:szCs w:val="16"/>
    </w:rPr>
  </w:style>
  <w:style w:type="paragraph" w:customStyle="1" w:styleId="fn2r">
    <w:name w:val="fn2r"/>
    <w:basedOn w:val="Normal"/>
    <w:uiPriority w:val="99"/>
    <w:rsid w:val="00821B18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67407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Normal"/>
    <w:uiPriority w:val="99"/>
    <w:rsid w:val="00A3576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E27E8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975BE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975BE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D44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81603"/>
    <w:rPr>
      <w:rFonts w:ascii="Calibri" w:hAnsi="Calibri" w:cs="Calibri"/>
      <w:lang w:eastAsia="en-US"/>
    </w:rPr>
  </w:style>
  <w:style w:type="character" w:styleId="PageNumber">
    <w:name w:val="page number"/>
    <w:basedOn w:val="DefaultParagraphFont"/>
    <w:uiPriority w:val="99"/>
    <w:rsid w:val="002D449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2D449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81603"/>
    <w:rPr>
      <w:rFonts w:ascii="Calibri" w:hAnsi="Calibri"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00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00A32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uiPriority w:val="99"/>
    <w:rsid w:val="00346FD9"/>
    <w:pPr>
      <w:suppressAutoHyphens/>
      <w:autoSpaceDN w:val="0"/>
      <w:textAlignment w:val="baseline"/>
    </w:pPr>
    <w:rPr>
      <w:rFonts w:ascii="Calibri" w:hAnsi="Calibri" w:cs="Calibri"/>
      <w:kern w:val="3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303444"/>
    <w:pPr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03444"/>
    <w:rPr>
      <w:rFonts w:cs="Times New Roman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303444"/>
    <w:pPr>
      <w:spacing w:after="120" w:line="240" w:lineRule="auto"/>
      <w:ind w:left="283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03444"/>
    <w:rPr>
      <w:rFonts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6746EE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0556F3"/>
    <w:pPr>
      <w:spacing w:after="200" w:line="276" w:lineRule="auto"/>
    </w:pPr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sovetiposvety.ru/wp-content/uploads/2016/03/2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BB76CE11A32CE855BABD4642DE9CA9A73E42BE33B356D9C17D88B3AFC1FB24311B95BC565AFE903aEFDJ" TargetMode="External"/><Relationship Id="rId14" Type="http://schemas.openxmlformats.org/officeDocument/2006/relationships/image" Target="http://images.dmir.ru/dmir/images/moshcenie-trotuarnoy-plitkoy-bruschatkoy-asfalt-18227107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1792</TotalTime>
  <Pages>26</Pages>
  <Words>4632</Words>
  <Characters>26403</Characters>
  <Application>Microsoft Office Outlook</Application>
  <DocSecurity>0</DocSecurity>
  <Lines>0</Lines>
  <Paragraphs>0</Paragraphs>
  <ScaleCrop>false</ScaleCrop>
  <Company>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galieva</dc:creator>
  <cp:keywords/>
  <dc:description/>
  <cp:lastModifiedBy>пк</cp:lastModifiedBy>
  <cp:revision>111</cp:revision>
  <cp:lastPrinted>2017-09-12T10:45:00Z</cp:lastPrinted>
  <dcterms:created xsi:type="dcterms:W3CDTF">2017-03-15T06:49:00Z</dcterms:created>
  <dcterms:modified xsi:type="dcterms:W3CDTF">2017-10-26T08:26:00Z</dcterms:modified>
</cp:coreProperties>
</file>